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Default Extension="jpeg" ContentType="image/jpeg"/>
  <Default Extension="rels" ContentType="application/vnd.openxmlformats-package.relationships+xml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Default="0001065E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 w:rsidTr="00B84B87">
        <w:trPr>
          <w:cantSplit/>
          <w:trHeight w:hRule="exact" w:val="1693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EA4ADA">
            <w:pPr>
              <w:pStyle w:val="NoSpacing"/>
            </w:pPr>
            <w:r>
              <w:drawing>
                <wp:anchor distT="0" distB="0" distL="114300" distR="114300" simplePos="0" relativeHeight="251751424" behindDoc="1" locked="0" layoutInCell="1" allowOverlap="1" wp14:anchorId="3F88C5DE" wp14:editId="7D1BACD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-1243965</wp:posOffset>
                  </wp:positionV>
                  <wp:extent cx="4872355" cy="1009650"/>
                  <wp:effectExtent l="0" t="0" r="4445" b="0"/>
                  <wp:wrapTight wrapText="bothSides">
                    <wp:wrapPolygon edited="0">
                      <wp:start x="0" y="0"/>
                      <wp:lineTo x="0" y="21192"/>
                      <wp:lineTo x="21535" y="21192"/>
                      <wp:lineTo x="2153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astd 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35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 w:rsidRPr="00EA4ADA">
              <w:tc>
                <w:tcPr>
                  <w:tcW w:w="5000" w:type="pct"/>
                </w:tcPr>
                <w:p w:rsidR="0001065E" w:rsidRPr="00EA4ADA" w:rsidRDefault="00E54614" w:rsidP="00B84B87">
                  <w:pPr>
                    <w:pStyle w:val="Title"/>
                    <w:tabs>
                      <w:tab w:val="left" w:pos="195"/>
                      <w:tab w:val="right" w:pos="3347"/>
                    </w:tabs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ab/>
                  </w:r>
                  <w:r w:rsidR="00EA4ADA" w:rsidRPr="00EA4ADA">
                    <w:rPr>
                      <w:sz w:val="36"/>
                    </w:rPr>
                    <w:t>Greater Boston ASTD Annual Report</w:t>
                  </w:r>
                </w:p>
              </w:tc>
            </w:tr>
            <w:tr w:rsidR="0001065E" w:rsidRPr="00EA4ADA" w:rsidTr="00EA4ADA">
              <w:trPr>
                <w:trHeight w:val="80"/>
              </w:trPr>
              <w:tc>
                <w:tcPr>
                  <w:tcW w:w="5000" w:type="pct"/>
                  <w:vAlign w:val="bottom"/>
                </w:tcPr>
                <w:p w:rsidR="0001065E" w:rsidRPr="00EA4ADA" w:rsidRDefault="0001065E" w:rsidP="00EA4ADA">
                  <w:pPr>
                    <w:pStyle w:val="Subtitle"/>
                    <w:jc w:val="left"/>
                    <w:rPr>
                      <w:sz w:val="36"/>
                    </w:rPr>
                  </w:pPr>
                </w:p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 w:rsidTr="00B84B87">
        <w:trPr>
          <w:cantSplit/>
          <w:trHeight w:hRule="exact" w:val="9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</w:tr>
      <w:tr w:rsidR="0001065E">
        <w:trPr>
          <w:cantSplit/>
          <w:trHeight w:val="360"/>
          <w:jc w:val="center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Pr="00FB2B38" w:rsidRDefault="004F4E28" w:rsidP="004F4E28">
            <w:pPr>
              <w:pStyle w:val="Heading4"/>
              <w:outlineLvl w:val="3"/>
              <w:rPr>
                <w:b/>
              </w:rPr>
            </w:pPr>
            <w:r w:rsidRPr="00FB2B38">
              <w:rPr>
                <w:b/>
              </w:rPr>
              <w:t>annual operational report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4F4E28" w:rsidP="00EA4ADA">
            <w:pPr>
              <w:pStyle w:val="Heading4"/>
              <w:ind w:left="0"/>
              <w:outlineLvl w:val="3"/>
            </w:pPr>
            <w:r>
              <w:t xml:space="preserve"> </w:t>
            </w:r>
            <w:r>
              <w:rPr>
                <w:b/>
                <w:sz w:val="24"/>
              </w:rPr>
              <w:t>20</w:t>
            </w:r>
            <w:r w:rsidR="00EA4ADA" w:rsidRPr="00EA4ADA">
              <w:rPr>
                <w:b/>
                <w:sz w:val="24"/>
              </w:rPr>
              <w:t>11</w:t>
            </w:r>
          </w:p>
        </w:tc>
      </w:tr>
    </w:tbl>
    <w:p w:rsidR="0001065E" w:rsidRDefault="0001065E">
      <w:pPr>
        <w:sectPr w:rsidR="0001065E">
          <w:headerReference w:type="default" r:id="rId11"/>
          <w:headerReference w:type="first" r:id="rId12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:rsidR="006F0D28" w:rsidRDefault="004F4E28" w:rsidP="00B84B87">
      <w:pPr>
        <w:spacing w:after="0"/>
        <w:rPr>
          <w:b/>
        </w:rPr>
      </w:pPr>
      <w:r w:rsidRPr="00493527">
        <w:rPr>
          <w:szCs w:val="20"/>
        </w:rPr>
        <w:t xml:space="preserve">This </w:t>
      </w:r>
      <w:r>
        <w:rPr>
          <w:szCs w:val="20"/>
        </w:rPr>
        <w:t xml:space="preserve">year we created and approved an </w:t>
      </w:r>
      <w:r w:rsidRPr="00493527">
        <w:rPr>
          <w:szCs w:val="20"/>
        </w:rPr>
        <w:t>Operating Plan</w:t>
      </w:r>
      <w:r>
        <w:rPr>
          <w:szCs w:val="20"/>
        </w:rPr>
        <w:t xml:space="preserve"> which</w:t>
      </w:r>
      <w:r w:rsidRPr="00493527">
        <w:rPr>
          <w:szCs w:val="20"/>
        </w:rPr>
        <w:t xml:space="preserve"> provide</w:t>
      </w:r>
      <w:r>
        <w:rPr>
          <w:szCs w:val="20"/>
        </w:rPr>
        <w:t>d the</w:t>
      </w:r>
      <w:r w:rsidRPr="00493527">
        <w:rPr>
          <w:szCs w:val="20"/>
        </w:rPr>
        <w:t xml:space="preserve"> framework for doing business efficiently and managing the chapter effectively</w:t>
      </w:r>
      <w:r>
        <w:rPr>
          <w:szCs w:val="20"/>
        </w:rPr>
        <w:t xml:space="preserve">. </w:t>
      </w:r>
      <w:r w:rsidRPr="00493527">
        <w:rPr>
          <w:szCs w:val="20"/>
        </w:rPr>
        <w:t xml:space="preserve"> </w:t>
      </w:r>
      <w:r w:rsidR="00B4478F">
        <w:rPr>
          <w:szCs w:val="20"/>
        </w:rPr>
        <w:br/>
      </w:r>
      <w:r>
        <w:rPr>
          <w:szCs w:val="20"/>
        </w:rPr>
        <w:t xml:space="preserve"> </w:t>
      </w:r>
      <w:r w:rsidR="00586687" w:rsidRPr="00B84B87">
        <w:rPr>
          <w:b/>
          <w:sz w:val="72"/>
          <w:szCs w:val="20"/>
        </w:rPr>
        <w:t xml:space="preserve">4 </w:t>
      </w:r>
      <w:r w:rsidR="00586687" w:rsidRPr="00493527">
        <w:rPr>
          <w:szCs w:val="20"/>
        </w:rPr>
        <w:t>Strategies</w:t>
      </w:r>
      <w:r w:rsidRPr="00493527">
        <w:rPr>
          <w:szCs w:val="20"/>
        </w:rPr>
        <w:t xml:space="preserve"> </w:t>
      </w:r>
      <w:r>
        <w:rPr>
          <w:szCs w:val="20"/>
        </w:rPr>
        <w:t xml:space="preserve">targeted at driving </w:t>
      </w:r>
      <w:r w:rsidRPr="00493527">
        <w:rPr>
          <w:szCs w:val="20"/>
        </w:rPr>
        <w:t xml:space="preserve">chapter growth and </w:t>
      </w:r>
      <w:r w:rsidR="00B4478F">
        <w:rPr>
          <w:szCs w:val="20"/>
        </w:rPr>
        <w:t>driving</w:t>
      </w:r>
      <w:r>
        <w:rPr>
          <w:szCs w:val="20"/>
        </w:rPr>
        <w:t xml:space="preserve"> </w:t>
      </w:r>
      <w:r w:rsidR="00B4478F">
        <w:rPr>
          <w:szCs w:val="20"/>
        </w:rPr>
        <w:t>continuous improvements were developed this year</w:t>
      </w:r>
      <w:r w:rsidR="00F83664">
        <w:rPr>
          <w:szCs w:val="20"/>
        </w:rPr>
        <w:br/>
      </w:r>
    </w:p>
    <w:p w:rsidR="00586687" w:rsidRDefault="004B0EB7" w:rsidP="00B84B87">
      <w:pPr>
        <w:pStyle w:val="SidebarHeading"/>
      </w:pPr>
      <w:r w:rsidRPr="004B0EB7">
        <w:rPr>
          <w:b/>
        </w:rPr>
        <w:t>Continuous Improvement</w:t>
      </w:r>
      <w:r>
        <w:t xml:space="preserve"> </w:t>
      </w:r>
      <w:r w:rsidR="00586687">
        <w:br/>
      </w:r>
    </w:p>
    <w:p w:rsidR="00D50E09" w:rsidRDefault="00D50E09" w:rsidP="00B84B87">
      <w:pPr>
        <w:spacing w:after="0"/>
        <w:rPr>
          <w:szCs w:val="20"/>
        </w:rPr>
      </w:pPr>
      <w:r>
        <w:rPr>
          <w:szCs w:val="20"/>
        </w:rPr>
        <w:t>Our</w:t>
      </w:r>
      <w:r w:rsidR="004B0EB7" w:rsidRPr="00D50E09">
        <w:rPr>
          <w:szCs w:val="20"/>
        </w:rPr>
        <w:t xml:space="preserve"> Continuous Improvement Strategy focused on three main efforts: </w:t>
      </w:r>
      <w:r w:rsidR="00586687">
        <w:rPr>
          <w:szCs w:val="20"/>
        </w:rPr>
        <w:br/>
      </w:r>
    </w:p>
    <w:p w:rsidR="00D50E09" w:rsidRDefault="00D50E09" w:rsidP="00B84B87">
      <w:pPr>
        <w:pStyle w:val="ListParagraph"/>
        <w:numPr>
          <w:ilvl w:val="0"/>
          <w:numId w:val="15"/>
        </w:numPr>
        <w:spacing w:after="0"/>
        <w:rPr>
          <w:szCs w:val="20"/>
        </w:rPr>
      </w:pPr>
      <w:r>
        <w:rPr>
          <w:szCs w:val="20"/>
        </w:rPr>
        <w:t>E</w:t>
      </w:r>
      <w:r w:rsidR="004B0EB7" w:rsidRPr="00D50E09">
        <w:rPr>
          <w:szCs w:val="20"/>
        </w:rPr>
        <w:t>stablish and achieve measurable, role-based goals</w:t>
      </w:r>
    </w:p>
    <w:p w:rsidR="00D50E09" w:rsidRDefault="00D50E09" w:rsidP="00B84B87">
      <w:pPr>
        <w:pStyle w:val="ListParagraph"/>
        <w:numPr>
          <w:ilvl w:val="0"/>
          <w:numId w:val="15"/>
        </w:numPr>
        <w:spacing w:after="0"/>
        <w:rPr>
          <w:szCs w:val="20"/>
        </w:rPr>
      </w:pPr>
      <w:r>
        <w:rPr>
          <w:szCs w:val="20"/>
        </w:rPr>
        <w:t>I</w:t>
      </w:r>
      <w:r w:rsidR="004B0EB7" w:rsidRPr="00D50E09">
        <w:rPr>
          <w:szCs w:val="20"/>
        </w:rPr>
        <w:t>mplement financial process improvements</w:t>
      </w:r>
    </w:p>
    <w:p w:rsidR="0001065E" w:rsidRPr="00D50E09" w:rsidRDefault="00D50E09" w:rsidP="00B84B87">
      <w:pPr>
        <w:pStyle w:val="ListParagraph"/>
        <w:numPr>
          <w:ilvl w:val="0"/>
          <w:numId w:val="15"/>
        </w:numPr>
        <w:spacing w:after="0"/>
        <w:rPr>
          <w:szCs w:val="20"/>
        </w:rPr>
      </w:pPr>
      <w:r>
        <w:rPr>
          <w:szCs w:val="20"/>
        </w:rPr>
        <w:t>S</w:t>
      </w:r>
      <w:r w:rsidR="004B0EB7" w:rsidRPr="00D50E09">
        <w:rPr>
          <w:szCs w:val="20"/>
        </w:rPr>
        <w:t>treamline communication proce</w:t>
      </w:r>
      <w:r w:rsidR="0020502F">
        <w:rPr>
          <w:szCs w:val="20"/>
        </w:rPr>
        <w:t>sses internally and externally</w:t>
      </w:r>
      <w:r w:rsidR="00586687">
        <w:rPr>
          <w:szCs w:val="20"/>
        </w:rPr>
        <w:br/>
      </w:r>
    </w:p>
    <w:p w:rsidR="004F4E28" w:rsidRPr="004F4E28" w:rsidRDefault="004F4E28" w:rsidP="00B84B87">
      <w:pPr>
        <w:pStyle w:val="SidebarHeading"/>
        <w:rPr>
          <w:b/>
        </w:rPr>
      </w:pPr>
      <w:r w:rsidRPr="004F4E28">
        <w:rPr>
          <w:b/>
        </w:rPr>
        <w:t>Communication/Marketing</w:t>
      </w:r>
      <w:r w:rsidR="004B0EB7">
        <w:rPr>
          <w:b/>
        </w:rPr>
        <w:t xml:space="preserve"> </w:t>
      </w:r>
      <w:r w:rsidR="00586687">
        <w:rPr>
          <w:b/>
        </w:rPr>
        <w:br/>
      </w:r>
    </w:p>
    <w:p w:rsidR="009F7533" w:rsidRDefault="009F7533" w:rsidP="00B84B87">
      <w:pPr>
        <w:spacing w:after="0"/>
        <w:rPr>
          <w:szCs w:val="20"/>
        </w:rPr>
      </w:pPr>
      <w:r>
        <w:rPr>
          <w:szCs w:val="20"/>
        </w:rPr>
        <w:t>We</w:t>
      </w:r>
      <w:r w:rsidR="004F4E28" w:rsidRPr="00493527">
        <w:rPr>
          <w:szCs w:val="20"/>
        </w:rPr>
        <w:t xml:space="preserve"> </w:t>
      </w:r>
      <w:r>
        <w:rPr>
          <w:szCs w:val="20"/>
        </w:rPr>
        <w:t>undertook</w:t>
      </w:r>
      <w:r w:rsidR="004F4E28" w:rsidRPr="00493527">
        <w:rPr>
          <w:szCs w:val="20"/>
        </w:rPr>
        <w:t xml:space="preserve"> a variety of initiatives to improve communications internally and externally</w:t>
      </w:r>
      <w:r w:rsidR="007430F1">
        <w:rPr>
          <w:szCs w:val="20"/>
        </w:rPr>
        <w:t>:</w:t>
      </w:r>
      <w:r w:rsidR="004F4E28" w:rsidRPr="00493527">
        <w:rPr>
          <w:szCs w:val="20"/>
        </w:rPr>
        <w:t xml:space="preserve"> </w:t>
      </w:r>
      <w:r w:rsidR="00586687">
        <w:rPr>
          <w:szCs w:val="20"/>
        </w:rPr>
        <w:br/>
      </w:r>
    </w:p>
    <w:p w:rsidR="009F7533" w:rsidRDefault="009F7533" w:rsidP="00B84B87">
      <w:pPr>
        <w:pStyle w:val="ListParagraph"/>
        <w:numPr>
          <w:ilvl w:val="0"/>
          <w:numId w:val="28"/>
        </w:numPr>
        <w:spacing w:after="0"/>
        <w:rPr>
          <w:szCs w:val="20"/>
        </w:rPr>
      </w:pPr>
      <w:r>
        <w:rPr>
          <w:szCs w:val="20"/>
        </w:rPr>
        <w:t>Post</w:t>
      </w:r>
      <w:r w:rsidR="004F4E28" w:rsidRPr="009F7533">
        <w:rPr>
          <w:szCs w:val="20"/>
        </w:rPr>
        <w:t xml:space="preserve"> </w:t>
      </w:r>
      <w:r w:rsidR="007430F1">
        <w:rPr>
          <w:szCs w:val="20"/>
        </w:rPr>
        <w:t xml:space="preserve">monthly </w:t>
      </w:r>
      <w:r w:rsidR="004F4E28" w:rsidRPr="009F7533">
        <w:rPr>
          <w:szCs w:val="20"/>
        </w:rPr>
        <w:t xml:space="preserve">meeting announcements and </w:t>
      </w:r>
      <w:r w:rsidR="007430F1">
        <w:rPr>
          <w:szCs w:val="20"/>
        </w:rPr>
        <w:t xml:space="preserve">Board </w:t>
      </w:r>
      <w:r>
        <w:rPr>
          <w:szCs w:val="20"/>
        </w:rPr>
        <w:t>agendas in advance of</w:t>
      </w:r>
      <w:r w:rsidR="007430F1">
        <w:rPr>
          <w:szCs w:val="20"/>
        </w:rPr>
        <w:t xml:space="preserve"> </w:t>
      </w:r>
      <w:r>
        <w:rPr>
          <w:szCs w:val="20"/>
        </w:rPr>
        <w:t>meetings</w:t>
      </w:r>
    </w:p>
    <w:p w:rsidR="009F7533" w:rsidRDefault="009F7533" w:rsidP="00B84B87">
      <w:pPr>
        <w:pStyle w:val="ListParagraph"/>
        <w:numPr>
          <w:ilvl w:val="0"/>
          <w:numId w:val="28"/>
        </w:numPr>
        <w:spacing w:after="0"/>
        <w:rPr>
          <w:szCs w:val="20"/>
        </w:rPr>
      </w:pPr>
      <w:r>
        <w:rPr>
          <w:szCs w:val="20"/>
        </w:rPr>
        <w:t xml:space="preserve">Publish </w:t>
      </w:r>
      <w:r w:rsidR="007430F1">
        <w:rPr>
          <w:szCs w:val="20"/>
        </w:rPr>
        <w:t xml:space="preserve">Board </w:t>
      </w:r>
      <w:r w:rsidR="004F4E28" w:rsidRPr="009F7533">
        <w:rPr>
          <w:szCs w:val="20"/>
        </w:rPr>
        <w:t xml:space="preserve">minutes and </w:t>
      </w:r>
      <w:r w:rsidR="007430F1">
        <w:rPr>
          <w:szCs w:val="20"/>
        </w:rPr>
        <w:t xml:space="preserve">monthly </w:t>
      </w:r>
      <w:r w:rsidR="004F4E28" w:rsidRPr="009F7533">
        <w:rPr>
          <w:szCs w:val="20"/>
        </w:rPr>
        <w:t>meeting summaries</w:t>
      </w:r>
      <w:r w:rsidR="007430F1" w:rsidRPr="007430F1">
        <w:rPr>
          <w:szCs w:val="20"/>
        </w:rPr>
        <w:t xml:space="preserve"> </w:t>
      </w:r>
      <w:r w:rsidR="007430F1">
        <w:rPr>
          <w:szCs w:val="20"/>
        </w:rPr>
        <w:t>to our website</w:t>
      </w:r>
      <w:r w:rsidR="007430F1" w:rsidRPr="009F7533" w:rsidDel="007430F1">
        <w:rPr>
          <w:szCs w:val="20"/>
        </w:rPr>
        <w:t xml:space="preserve"> </w:t>
      </w:r>
      <w:r w:rsidR="007430F1">
        <w:rPr>
          <w:szCs w:val="20"/>
        </w:rPr>
        <w:t xml:space="preserve"> </w:t>
      </w:r>
      <w:r w:rsidR="004F4E28" w:rsidRPr="009F7533">
        <w:rPr>
          <w:szCs w:val="20"/>
        </w:rPr>
        <w:t>in a</w:t>
      </w:r>
      <w:r>
        <w:rPr>
          <w:szCs w:val="20"/>
        </w:rPr>
        <w:t xml:space="preserve"> timely fashion </w:t>
      </w:r>
    </w:p>
    <w:p w:rsidR="00AA004F" w:rsidRDefault="009F7533" w:rsidP="00B84B87">
      <w:pPr>
        <w:pStyle w:val="ListParagraph"/>
        <w:numPr>
          <w:ilvl w:val="0"/>
          <w:numId w:val="28"/>
        </w:numPr>
        <w:spacing w:after="0"/>
        <w:rPr>
          <w:szCs w:val="20"/>
        </w:rPr>
      </w:pPr>
      <w:r w:rsidRPr="00AA004F">
        <w:rPr>
          <w:szCs w:val="20"/>
        </w:rPr>
        <w:t>P</w:t>
      </w:r>
      <w:r w:rsidR="004F4E28" w:rsidRPr="00AA004F">
        <w:rPr>
          <w:szCs w:val="20"/>
        </w:rPr>
        <w:t xml:space="preserve">ro-actively manage communications to members </w:t>
      </w:r>
    </w:p>
    <w:p w:rsidR="009F7533" w:rsidRPr="00AA004F" w:rsidRDefault="009F7533" w:rsidP="00B84B87">
      <w:pPr>
        <w:pStyle w:val="ListParagraph"/>
        <w:numPr>
          <w:ilvl w:val="0"/>
          <w:numId w:val="28"/>
        </w:numPr>
        <w:spacing w:after="0"/>
        <w:rPr>
          <w:szCs w:val="20"/>
        </w:rPr>
      </w:pPr>
      <w:r w:rsidRPr="00AA004F">
        <w:rPr>
          <w:szCs w:val="20"/>
        </w:rPr>
        <w:t>Enhance how</w:t>
      </w:r>
      <w:r w:rsidR="004F4E28" w:rsidRPr="00AA004F">
        <w:rPr>
          <w:szCs w:val="20"/>
        </w:rPr>
        <w:t xml:space="preserve"> we share information by migrating to the Wil</w:t>
      </w:r>
      <w:r w:rsidR="0020502F" w:rsidRPr="00AA004F">
        <w:rPr>
          <w:szCs w:val="20"/>
        </w:rPr>
        <w:t>d Apricot web hosting solution</w:t>
      </w:r>
    </w:p>
    <w:p w:rsidR="004F4E28" w:rsidRPr="009F7533" w:rsidRDefault="0099534D" w:rsidP="00B84B87">
      <w:pPr>
        <w:pStyle w:val="ListParagraph"/>
        <w:numPr>
          <w:ilvl w:val="0"/>
          <w:numId w:val="28"/>
        </w:numPr>
        <w:spacing w:after="0"/>
        <w:rPr>
          <w:szCs w:val="20"/>
        </w:rPr>
      </w:pPr>
      <w:r>
        <w:rPr>
          <w:szCs w:val="20"/>
        </w:rPr>
        <w:t xml:space="preserve">Enable </w:t>
      </w:r>
      <w:r w:rsidR="004F4E28" w:rsidRPr="009F7533">
        <w:rPr>
          <w:szCs w:val="20"/>
        </w:rPr>
        <w:t xml:space="preserve"> sponsors and vendor partners to purchase marketing from us by developing a detailed Marketing </w:t>
      </w:r>
      <w:r w:rsidR="00B4478F">
        <w:rPr>
          <w:szCs w:val="20"/>
        </w:rPr>
        <w:t>Kit</w:t>
      </w:r>
      <w:r w:rsidR="004F4E28" w:rsidRPr="009F7533">
        <w:rPr>
          <w:szCs w:val="20"/>
        </w:rPr>
        <w:t xml:space="preserve"> </w:t>
      </w:r>
      <w:r w:rsidR="00B4478F">
        <w:rPr>
          <w:szCs w:val="20"/>
        </w:rPr>
        <w:t>list</w:t>
      </w:r>
      <w:r>
        <w:rPr>
          <w:szCs w:val="20"/>
        </w:rPr>
        <w:t>ing</w:t>
      </w:r>
      <w:r w:rsidR="004F4E28" w:rsidRPr="009F7533">
        <w:rPr>
          <w:szCs w:val="20"/>
        </w:rPr>
        <w:t xml:space="preserve"> </w:t>
      </w:r>
      <w:r w:rsidR="0020502F">
        <w:rPr>
          <w:szCs w:val="20"/>
        </w:rPr>
        <w:t>marketing vehicles and costs</w:t>
      </w:r>
      <w:r w:rsidR="00586687">
        <w:rPr>
          <w:szCs w:val="20"/>
        </w:rPr>
        <w:br/>
      </w:r>
    </w:p>
    <w:p w:rsidR="006F0D28" w:rsidRPr="006F0D28" w:rsidRDefault="006F0D28" w:rsidP="00B84B87">
      <w:pPr>
        <w:pStyle w:val="SidebarHeading"/>
        <w:rPr>
          <w:b/>
        </w:rPr>
      </w:pPr>
      <w:r w:rsidRPr="006F0D28">
        <w:rPr>
          <w:b/>
        </w:rPr>
        <w:t xml:space="preserve">Recruitment/Retention </w:t>
      </w:r>
      <w:r w:rsidR="00586687">
        <w:rPr>
          <w:b/>
        </w:rPr>
        <w:br/>
      </w:r>
    </w:p>
    <w:p w:rsidR="000705CA" w:rsidRDefault="006F0D28" w:rsidP="00B84B87">
      <w:pPr>
        <w:spacing w:after="0"/>
        <w:rPr>
          <w:szCs w:val="20"/>
        </w:rPr>
      </w:pPr>
      <w:r w:rsidRPr="00493527">
        <w:rPr>
          <w:szCs w:val="20"/>
        </w:rPr>
        <w:t xml:space="preserve">The chapter strives to be the leading organization for training professionals in our area. We recognize that providing valuable programs on contemporary topics </w:t>
      </w:r>
      <w:r>
        <w:rPr>
          <w:szCs w:val="20"/>
        </w:rPr>
        <w:t xml:space="preserve">is </w:t>
      </w:r>
      <w:r w:rsidRPr="00493527">
        <w:rPr>
          <w:szCs w:val="20"/>
        </w:rPr>
        <w:t xml:space="preserve">at the core of attracting and retaining members. </w:t>
      </w:r>
      <w:r w:rsidR="009F7533">
        <w:rPr>
          <w:szCs w:val="20"/>
        </w:rPr>
        <w:t xml:space="preserve">Our recruitment/retention efforts focused on the following key </w:t>
      </w:r>
      <w:r w:rsidR="00E710BC">
        <w:rPr>
          <w:szCs w:val="20"/>
        </w:rPr>
        <w:t>activities</w:t>
      </w:r>
      <w:r w:rsidR="000705CA">
        <w:rPr>
          <w:szCs w:val="20"/>
        </w:rPr>
        <w:t>:</w:t>
      </w:r>
      <w:r w:rsidR="00586687">
        <w:rPr>
          <w:szCs w:val="20"/>
        </w:rPr>
        <w:br/>
      </w:r>
    </w:p>
    <w:p w:rsidR="000705CA" w:rsidRDefault="000705CA" w:rsidP="00B84B87">
      <w:pPr>
        <w:pStyle w:val="ListParagraph"/>
        <w:numPr>
          <w:ilvl w:val="0"/>
          <w:numId w:val="29"/>
        </w:numPr>
        <w:spacing w:after="0"/>
        <w:rPr>
          <w:szCs w:val="20"/>
        </w:rPr>
      </w:pPr>
      <w:r>
        <w:rPr>
          <w:szCs w:val="20"/>
        </w:rPr>
        <w:t>Maintain</w:t>
      </w:r>
      <w:r w:rsidR="0099534D">
        <w:rPr>
          <w:szCs w:val="20"/>
        </w:rPr>
        <w:t>ing</w:t>
      </w:r>
      <w:r>
        <w:rPr>
          <w:szCs w:val="20"/>
        </w:rPr>
        <w:t xml:space="preserve"> </w:t>
      </w:r>
      <w:r w:rsidR="006F0D28" w:rsidRPr="000705CA">
        <w:rPr>
          <w:szCs w:val="20"/>
        </w:rPr>
        <w:t>up-to-date member</w:t>
      </w:r>
      <w:r w:rsidR="00E710BC">
        <w:rPr>
          <w:szCs w:val="20"/>
        </w:rPr>
        <w:t xml:space="preserve"> </w:t>
      </w:r>
      <w:r w:rsidR="0099534D">
        <w:rPr>
          <w:szCs w:val="20"/>
        </w:rPr>
        <w:t xml:space="preserve">lists </w:t>
      </w:r>
      <w:r w:rsidR="00E710BC">
        <w:rPr>
          <w:szCs w:val="20"/>
        </w:rPr>
        <w:t xml:space="preserve">which </w:t>
      </w:r>
      <w:r w:rsidR="006F0D28" w:rsidRPr="000705CA">
        <w:rPr>
          <w:szCs w:val="20"/>
        </w:rPr>
        <w:t xml:space="preserve"> improve</w:t>
      </w:r>
      <w:r w:rsidR="00E710BC">
        <w:rPr>
          <w:szCs w:val="20"/>
        </w:rPr>
        <w:t>s</w:t>
      </w:r>
      <w:r w:rsidR="006F0D28" w:rsidRPr="000705CA">
        <w:rPr>
          <w:szCs w:val="20"/>
        </w:rPr>
        <w:t xml:space="preserve"> member communications and </w:t>
      </w:r>
      <w:r w:rsidR="00E710BC">
        <w:rPr>
          <w:szCs w:val="20"/>
        </w:rPr>
        <w:t xml:space="preserve">helps us </w:t>
      </w:r>
      <w:r w:rsidR="006F0D28" w:rsidRPr="000705CA">
        <w:rPr>
          <w:szCs w:val="20"/>
        </w:rPr>
        <w:t>pro-actively track and monitor our joint membership rate with National ASTD</w:t>
      </w:r>
    </w:p>
    <w:p w:rsidR="000705CA" w:rsidRDefault="000705CA" w:rsidP="00B84B87">
      <w:pPr>
        <w:pStyle w:val="ListParagraph"/>
        <w:numPr>
          <w:ilvl w:val="0"/>
          <w:numId w:val="29"/>
        </w:numPr>
        <w:spacing w:after="0"/>
        <w:rPr>
          <w:szCs w:val="20"/>
        </w:rPr>
      </w:pPr>
      <w:r>
        <w:rPr>
          <w:szCs w:val="20"/>
        </w:rPr>
        <w:t>Conduct</w:t>
      </w:r>
      <w:r w:rsidR="0099534D">
        <w:rPr>
          <w:szCs w:val="20"/>
        </w:rPr>
        <w:t>ing</w:t>
      </w:r>
      <w:r>
        <w:rPr>
          <w:szCs w:val="20"/>
        </w:rPr>
        <w:t xml:space="preserve"> a Member</w:t>
      </w:r>
      <w:r w:rsidR="006F0D28" w:rsidRPr="000705CA">
        <w:rPr>
          <w:szCs w:val="20"/>
        </w:rPr>
        <w:t xml:space="preserve"> Satisfaction Survey</w:t>
      </w:r>
      <w:r>
        <w:rPr>
          <w:szCs w:val="20"/>
        </w:rPr>
        <w:t xml:space="preserve"> to identify new continuous improvement efforts </w:t>
      </w:r>
    </w:p>
    <w:p w:rsidR="00E710BC" w:rsidRDefault="000705CA" w:rsidP="00B84B87">
      <w:pPr>
        <w:pStyle w:val="ListParagraph"/>
        <w:numPr>
          <w:ilvl w:val="0"/>
          <w:numId w:val="29"/>
        </w:numPr>
        <w:spacing w:after="0"/>
        <w:rPr>
          <w:szCs w:val="20"/>
        </w:rPr>
      </w:pPr>
      <w:r w:rsidRPr="00E710BC">
        <w:rPr>
          <w:szCs w:val="20"/>
        </w:rPr>
        <w:t>Conduct</w:t>
      </w:r>
      <w:r w:rsidR="0099534D">
        <w:rPr>
          <w:szCs w:val="20"/>
        </w:rPr>
        <w:t>ing</w:t>
      </w:r>
      <w:r w:rsidRPr="00E710BC">
        <w:rPr>
          <w:szCs w:val="20"/>
        </w:rPr>
        <w:t xml:space="preserve"> </w:t>
      </w:r>
      <w:r w:rsidR="006F0D28" w:rsidRPr="00E710BC">
        <w:rPr>
          <w:szCs w:val="20"/>
        </w:rPr>
        <w:t xml:space="preserve">satisfaction surveys after each meeting and conduct a </w:t>
      </w:r>
      <w:r w:rsidRPr="00E710BC">
        <w:rPr>
          <w:szCs w:val="20"/>
        </w:rPr>
        <w:t>monthly debrief</w:t>
      </w:r>
      <w:r w:rsidR="0099534D">
        <w:rPr>
          <w:szCs w:val="20"/>
        </w:rPr>
        <w:t xml:space="preserve"> o</w:t>
      </w:r>
      <w:r w:rsidR="00AA004F">
        <w:rPr>
          <w:szCs w:val="20"/>
        </w:rPr>
        <w:t>f</w:t>
      </w:r>
      <w:r w:rsidR="0099534D">
        <w:rPr>
          <w:szCs w:val="20"/>
        </w:rPr>
        <w:t xml:space="preserve"> results </w:t>
      </w:r>
      <w:r w:rsidRPr="00E710BC">
        <w:rPr>
          <w:szCs w:val="20"/>
        </w:rPr>
        <w:t xml:space="preserve"> with </w:t>
      </w:r>
      <w:r w:rsidR="00E710BC">
        <w:rPr>
          <w:szCs w:val="20"/>
        </w:rPr>
        <w:t>the Board</w:t>
      </w:r>
    </w:p>
    <w:p w:rsidR="000705CA" w:rsidRDefault="000705CA" w:rsidP="00B84B87">
      <w:pPr>
        <w:pStyle w:val="ListParagraph"/>
        <w:numPr>
          <w:ilvl w:val="0"/>
          <w:numId w:val="29"/>
        </w:numPr>
        <w:spacing w:after="0"/>
        <w:rPr>
          <w:szCs w:val="20"/>
        </w:rPr>
      </w:pPr>
      <w:r w:rsidRPr="00E710BC">
        <w:rPr>
          <w:szCs w:val="20"/>
        </w:rPr>
        <w:t>C</w:t>
      </w:r>
      <w:r w:rsidR="006F0D28" w:rsidRPr="00E710BC">
        <w:rPr>
          <w:szCs w:val="20"/>
        </w:rPr>
        <w:t>onduct</w:t>
      </w:r>
      <w:r w:rsidR="0099534D">
        <w:rPr>
          <w:szCs w:val="20"/>
        </w:rPr>
        <w:t>ing</w:t>
      </w:r>
      <w:r w:rsidR="006F0D28" w:rsidRPr="00E710BC">
        <w:rPr>
          <w:szCs w:val="20"/>
        </w:rPr>
        <w:t xml:space="preserve"> membership and meeting fee benchmarking research then consider and/or enact any desired changes to</w:t>
      </w:r>
      <w:r w:rsidR="00E710BC">
        <w:rPr>
          <w:szCs w:val="20"/>
        </w:rPr>
        <w:t xml:space="preserve"> our fees structures </w:t>
      </w:r>
      <w:r w:rsidR="0099534D">
        <w:rPr>
          <w:szCs w:val="20"/>
        </w:rPr>
        <w:t xml:space="preserve">for the year </w:t>
      </w:r>
    </w:p>
    <w:p w:rsidR="00F83664" w:rsidRPr="00E710BC" w:rsidRDefault="00F83664" w:rsidP="00B84B87">
      <w:pPr>
        <w:pStyle w:val="ListParagraph"/>
        <w:spacing w:after="0"/>
        <w:ind w:left="360"/>
        <w:rPr>
          <w:szCs w:val="20"/>
        </w:rPr>
      </w:pPr>
    </w:p>
    <w:p w:rsidR="000705CA" w:rsidRDefault="00E710BC" w:rsidP="00B84B87">
      <w:pPr>
        <w:pStyle w:val="ListParagraph"/>
        <w:numPr>
          <w:ilvl w:val="0"/>
          <w:numId w:val="29"/>
        </w:numPr>
        <w:spacing w:after="0"/>
        <w:rPr>
          <w:szCs w:val="20"/>
        </w:rPr>
      </w:pPr>
      <w:r>
        <w:rPr>
          <w:szCs w:val="20"/>
        </w:rPr>
        <w:t>S</w:t>
      </w:r>
      <w:r w:rsidR="000705CA">
        <w:rPr>
          <w:szCs w:val="20"/>
        </w:rPr>
        <w:t>pearhead</w:t>
      </w:r>
      <w:r w:rsidR="0099534D">
        <w:rPr>
          <w:szCs w:val="20"/>
        </w:rPr>
        <w:t>ing</w:t>
      </w:r>
      <w:r w:rsidR="006F0D28" w:rsidRPr="000705CA">
        <w:rPr>
          <w:szCs w:val="20"/>
        </w:rPr>
        <w:t xml:space="preserve"> the first annual</w:t>
      </w:r>
      <w:r w:rsidR="000705CA">
        <w:rPr>
          <w:szCs w:val="20"/>
        </w:rPr>
        <w:t xml:space="preserve"> Multi-chapter </w:t>
      </w:r>
      <w:r w:rsidR="006F0D28" w:rsidRPr="000705CA">
        <w:rPr>
          <w:szCs w:val="20"/>
        </w:rPr>
        <w:t>New England Area Conference and includ</w:t>
      </w:r>
      <w:r w:rsidR="0099534D">
        <w:rPr>
          <w:szCs w:val="20"/>
        </w:rPr>
        <w:t>ing</w:t>
      </w:r>
      <w:r w:rsidR="006F0D28" w:rsidRPr="000705CA">
        <w:rPr>
          <w:szCs w:val="20"/>
        </w:rPr>
        <w:t xml:space="preserve"> other area chapters in planning and executing this event</w:t>
      </w:r>
    </w:p>
    <w:p w:rsidR="000705CA" w:rsidRDefault="006F0D28" w:rsidP="00B84B87">
      <w:pPr>
        <w:pStyle w:val="ListParagraph"/>
        <w:numPr>
          <w:ilvl w:val="0"/>
          <w:numId w:val="32"/>
        </w:numPr>
        <w:spacing w:after="0"/>
        <w:ind w:left="360"/>
        <w:rPr>
          <w:szCs w:val="20"/>
        </w:rPr>
      </w:pPr>
      <w:r w:rsidRPr="000705CA">
        <w:rPr>
          <w:szCs w:val="20"/>
        </w:rPr>
        <w:t>This event offer</w:t>
      </w:r>
      <w:r w:rsidR="000705CA">
        <w:rPr>
          <w:szCs w:val="20"/>
        </w:rPr>
        <w:t xml:space="preserve">ed </w:t>
      </w:r>
      <w:r w:rsidRPr="000705CA">
        <w:rPr>
          <w:szCs w:val="20"/>
        </w:rPr>
        <w:t xml:space="preserve">members </w:t>
      </w:r>
      <w:r w:rsidR="000705CA">
        <w:rPr>
          <w:szCs w:val="20"/>
        </w:rPr>
        <w:t>opportunities</w:t>
      </w:r>
      <w:r w:rsidRPr="000705CA">
        <w:rPr>
          <w:szCs w:val="20"/>
        </w:rPr>
        <w:t xml:space="preserve"> to further their own professional development by participating in workshops with prominent area presenters and broaden their professional networking</w:t>
      </w:r>
      <w:r w:rsidR="00E710BC">
        <w:rPr>
          <w:szCs w:val="20"/>
        </w:rPr>
        <w:t xml:space="preserve"> contacts</w:t>
      </w:r>
    </w:p>
    <w:p w:rsidR="000705CA" w:rsidRDefault="006F0D28" w:rsidP="00B84B87">
      <w:pPr>
        <w:pStyle w:val="ListParagraph"/>
        <w:numPr>
          <w:ilvl w:val="0"/>
          <w:numId w:val="32"/>
        </w:numPr>
        <w:spacing w:after="0"/>
        <w:ind w:left="360"/>
        <w:rPr>
          <w:szCs w:val="20"/>
        </w:rPr>
      </w:pPr>
      <w:r w:rsidRPr="000705CA">
        <w:rPr>
          <w:szCs w:val="20"/>
        </w:rPr>
        <w:t>This valuable mini-conference provide</w:t>
      </w:r>
      <w:r w:rsidR="000705CA">
        <w:rPr>
          <w:szCs w:val="20"/>
        </w:rPr>
        <w:t>d</w:t>
      </w:r>
      <w:r w:rsidRPr="000705CA">
        <w:rPr>
          <w:szCs w:val="20"/>
        </w:rPr>
        <w:t xml:space="preserve"> a low-cost, high-quality professional development day for training professionals</w:t>
      </w:r>
      <w:r w:rsidR="00E710BC">
        <w:rPr>
          <w:szCs w:val="20"/>
        </w:rPr>
        <w:t xml:space="preserve"> in the six New England states</w:t>
      </w:r>
    </w:p>
    <w:p w:rsidR="00586687" w:rsidRDefault="006F0D28" w:rsidP="00B84B87">
      <w:pPr>
        <w:pStyle w:val="ListParagraph"/>
        <w:numPr>
          <w:ilvl w:val="0"/>
          <w:numId w:val="32"/>
        </w:numPr>
        <w:spacing w:after="0"/>
        <w:ind w:left="360"/>
        <w:rPr>
          <w:szCs w:val="20"/>
        </w:rPr>
      </w:pPr>
      <w:r w:rsidRPr="000705CA">
        <w:rPr>
          <w:szCs w:val="20"/>
        </w:rPr>
        <w:t xml:space="preserve">Collaborating with our other area chapters to co-host this event </w:t>
      </w:r>
      <w:r w:rsidR="00B4478F">
        <w:rPr>
          <w:szCs w:val="20"/>
        </w:rPr>
        <w:t xml:space="preserve">strengthened </w:t>
      </w:r>
      <w:r w:rsidRPr="000705CA">
        <w:rPr>
          <w:szCs w:val="20"/>
        </w:rPr>
        <w:t>our int</w:t>
      </w:r>
      <w:r w:rsidR="00E710BC">
        <w:rPr>
          <w:szCs w:val="20"/>
        </w:rPr>
        <w:t>er-chapter relationships</w:t>
      </w:r>
    </w:p>
    <w:p w:rsidR="006F0D28" w:rsidRPr="000705CA" w:rsidRDefault="006F0D28" w:rsidP="00B84B87">
      <w:pPr>
        <w:pStyle w:val="ListParagraph"/>
        <w:spacing w:after="0"/>
        <w:ind w:left="360"/>
        <w:rPr>
          <w:szCs w:val="20"/>
        </w:rPr>
      </w:pPr>
    </w:p>
    <w:p w:rsidR="006F0D28" w:rsidRPr="00493527" w:rsidRDefault="00D50E09" w:rsidP="00B84B87">
      <w:pPr>
        <w:pStyle w:val="SidebarHeading"/>
        <w:rPr>
          <w:b/>
        </w:rPr>
      </w:pPr>
      <w:r>
        <w:rPr>
          <w:b/>
        </w:rPr>
        <w:t>Succession Planning</w:t>
      </w:r>
      <w:r w:rsidR="00586687">
        <w:rPr>
          <w:b/>
        </w:rPr>
        <w:br/>
      </w:r>
    </w:p>
    <w:p w:rsidR="006F0D28" w:rsidRDefault="006F0D28" w:rsidP="00B84B87">
      <w:pPr>
        <w:spacing w:after="0"/>
      </w:pPr>
      <w:r w:rsidRPr="00493527">
        <w:t xml:space="preserve">Our succession planning is founded on three main ideas: run an efficient and effective </w:t>
      </w:r>
      <w:r>
        <w:t>B</w:t>
      </w:r>
      <w:r w:rsidRPr="00493527">
        <w:t>oard, provide value to Board Members for their contributions</w:t>
      </w:r>
      <w:r>
        <w:t>,</w:t>
      </w:r>
      <w:r w:rsidRPr="00493527">
        <w:t xml:space="preserve"> and </w:t>
      </w:r>
      <w:r>
        <w:t xml:space="preserve">maintain </w:t>
      </w:r>
      <w:r w:rsidRPr="00493527">
        <w:t>a vigorous recruitment program.</w:t>
      </w:r>
      <w:r w:rsidR="00586687">
        <w:br/>
      </w:r>
    </w:p>
    <w:p w:rsidR="00586687" w:rsidRDefault="00586687" w:rsidP="00B84B87">
      <w:pPr>
        <w:spacing w:after="0"/>
      </w:pPr>
    </w:p>
    <w:p w:rsidR="00586687" w:rsidRPr="00493527" w:rsidRDefault="00586687" w:rsidP="00B84B87">
      <w:pPr>
        <w:spacing w:after="0"/>
      </w:pPr>
    </w:p>
    <w:p w:rsidR="0020502F" w:rsidRDefault="00F83664" w:rsidP="00B84B87">
      <w:pPr>
        <w:spacing w:after="0"/>
      </w:pPr>
      <w:r>
        <w:rPr>
          <w:b/>
        </w:rPr>
        <w:br/>
      </w:r>
      <w:r w:rsidR="0020502F">
        <w:rPr>
          <w:b/>
        </w:rPr>
        <w:t>R</w:t>
      </w:r>
      <w:r w:rsidR="00E710BC">
        <w:rPr>
          <w:b/>
        </w:rPr>
        <w:t>un an E</w:t>
      </w:r>
      <w:r w:rsidR="0020502F" w:rsidRPr="0020502F">
        <w:rPr>
          <w:b/>
        </w:rPr>
        <w:t xml:space="preserve">fficient and </w:t>
      </w:r>
      <w:r w:rsidR="00E710BC">
        <w:rPr>
          <w:b/>
        </w:rPr>
        <w:t>E</w:t>
      </w:r>
      <w:r w:rsidR="0020502F" w:rsidRPr="0020502F">
        <w:rPr>
          <w:b/>
        </w:rPr>
        <w:t xml:space="preserve">ffective Board </w:t>
      </w:r>
      <w:r w:rsidR="00586687">
        <w:rPr>
          <w:b/>
        </w:rPr>
        <w:br/>
      </w:r>
      <w:r w:rsidR="0020502F">
        <w:rPr>
          <w:b/>
        </w:rPr>
        <w:br/>
      </w:r>
      <w:r w:rsidR="0020502F">
        <w:t>Working</w:t>
      </w:r>
      <w:r w:rsidR="006F0D28" w:rsidRPr="00493527">
        <w:t xml:space="preserve"> on </w:t>
      </w:r>
      <w:r w:rsidR="00E54614">
        <w:t>t</w:t>
      </w:r>
      <w:r w:rsidR="006F0D28" w:rsidRPr="00493527">
        <w:t>he Board is rewardin</w:t>
      </w:r>
      <w:r w:rsidR="00FB0BE1">
        <w:t>g.</w:t>
      </w:r>
      <w:r w:rsidR="006F0D28">
        <w:t xml:space="preserve"> </w:t>
      </w:r>
      <w:r w:rsidR="00FB0BE1">
        <w:t>A</w:t>
      </w:r>
      <w:r w:rsidR="006F0D28" w:rsidRPr="00493527">
        <w:t xml:space="preserve">t the same time, we recognize that it is a serious commitment </w:t>
      </w:r>
      <w:r w:rsidR="00E54614">
        <w:t>and we</w:t>
      </w:r>
      <w:r w:rsidR="0020502F">
        <w:t xml:space="preserve"> honor our board’s commitment by operating board business efficiently and flexibly.</w:t>
      </w:r>
    </w:p>
    <w:p w:rsidR="000705CA" w:rsidRDefault="0020502F" w:rsidP="00B84B87">
      <w:pPr>
        <w:pStyle w:val="ListParagraph"/>
        <w:numPr>
          <w:ilvl w:val="0"/>
          <w:numId w:val="30"/>
        </w:numPr>
        <w:spacing w:after="0"/>
      </w:pPr>
      <w:r>
        <w:t>M</w:t>
      </w:r>
      <w:r w:rsidR="006F0D28" w:rsidRPr="00493527">
        <w:t xml:space="preserve">uch business </w:t>
      </w:r>
      <w:r w:rsidR="00FB0BE1">
        <w:t xml:space="preserve">is </w:t>
      </w:r>
      <w:r>
        <w:t>conducted virtually</w:t>
      </w:r>
      <w:r w:rsidR="00FB0BE1">
        <w:t xml:space="preserve"> </w:t>
      </w:r>
    </w:p>
    <w:p w:rsidR="0020502F" w:rsidRDefault="0020502F" w:rsidP="00B84B87">
      <w:pPr>
        <w:pStyle w:val="ListParagraph"/>
        <w:numPr>
          <w:ilvl w:val="0"/>
          <w:numId w:val="30"/>
        </w:numPr>
        <w:spacing w:after="0"/>
      </w:pPr>
      <w:r>
        <w:t>I</w:t>
      </w:r>
      <w:r w:rsidR="006F0D28" w:rsidRPr="00493527">
        <w:t>n person</w:t>
      </w:r>
      <w:r>
        <w:t xml:space="preserve"> meetings are </w:t>
      </w:r>
      <w:r w:rsidR="006F0D28" w:rsidRPr="00493527">
        <w:t>effective and efficient</w:t>
      </w:r>
      <w:r w:rsidR="00FB0BE1">
        <w:t>,</w:t>
      </w:r>
      <w:r w:rsidR="006F0D28" w:rsidRPr="00493527">
        <w:t xml:space="preserve"> </w:t>
      </w:r>
      <w:r w:rsidR="00FB0BE1">
        <w:t xml:space="preserve">and </w:t>
      </w:r>
      <w:r w:rsidR="006F0D28" w:rsidRPr="00493527">
        <w:t xml:space="preserve">open discussions occur </w:t>
      </w:r>
      <w:r>
        <w:t xml:space="preserve">before </w:t>
      </w:r>
      <w:r w:rsidR="00FB0BE1">
        <w:t>B</w:t>
      </w:r>
      <w:r>
        <w:t>oard decisions are made</w:t>
      </w:r>
    </w:p>
    <w:p w:rsidR="0020502F" w:rsidRDefault="0020502F" w:rsidP="00B84B87">
      <w:pPr>
        <w:pStyle w:val="ListParagraph"/>
        <w:numPr>
          <w:ilvl w:val="0"/>
          <w:numId w:val="30"/>
        </w:numPr>
        <w:spacing w:after="0"/>
      </w:pPr>
      <w:r>
        <w:t>To</w:t>
      </w:r>
      <w:r w:rsidR="006F0D28" w:rsidRPr="00493527">
        <w:t xml:space="preserve"> “set up for success</w:t>
      </w:r>
      <w:r w:rsidR="006F0D28">
        <w:t>,</w:t>
      </w:r>
      <w:r w:rsidR="000705CA">
        <w:t xml:space="preserve">” we </w:t>
      </w:r>
      <w:r w:rsidR="006F0D28" w:rsidRPr="00493527">
        <w:t>conduct</w:t>
      </w:r>
      <w:r w:rsidR="000705CA">
        <w:t>ed</w:t>
      </w:r>
      <w:r w:rsidR="006F0D28" w:rsidRPr="00493527">
        <w:t xml:space="preserve"> a series of orient</w:t>
      </w:r>
      <w:r w:rsidR="00E710BC">
        <w:t xml:space="preserve">ation </w:t>
      </w:r>
      <w:r w:rsidR="00E54614">
        <w:t>activities to</w:t>
      </w:r>
      <w:r w:rsidR="00E710BC">
        <w:t xml:space="preserve"> familiarize t</w:t>
      </w:r>
      <w:r w:rsidR="006F0D28" w:rsidRPr="00493527">
        <w:t>he Board with ASTD National</w:t>
      </w:r>
      <w:r w:rsidR="00FB0BE1">
        <w:t xml:space="preserve"> policies</w:t>
      </w:r>
      <w:r w:rsidR="006F0D28" w:rsidRPr="00493527">
        <w:t xml:space="preserve">, </w:t>
      </w:r>
      <w:r w:rsidR="00FB0BE1">
        <w:t>t</w:t>
      </w:r>
      <w:r w:rsidR="006F0D28" w:rsidRPr="00493527">
        <w:t>he Greater Boston Chapter</w:t>
      </w:r>
      <w:r w:rsidR="00FB0BE1">
        <w:t xml:space="preserve"> processes </w:t>
      </w:r>
      <w:r w:rsidR="004267F9">
        <w:t>and</w:t>
      </w:r>
      <w:r w:rsidR="00FB0BE1" w:rsidRPr="00493527">
        <w:t xml:space="preserve"> s</w:t>
      </w:r>
      <w:r w:rsidR="00FB0BE1">
        <w:t xml:space="preserve">trategic direction for the </w:t>
      </w:r>
      <w:r w:rsidR="00E54614">
        <w:t>year</w:t>
      </w:r>
      <w:r w:rsidR="00E54614" w:rsidRPr="00493527">
        <w:t xml:space="preserve"> </w:t>
      </w:r>
      <w:r w:rsidR="00E54614">
        <w:t>and</w:t>
      </w:r>
      <w:r w:rsidR="00FB0BE1">
        <w:t xml:space="preserve"> </w:t>
      </w:r>
      <w:r w:rsidR="006F0D28" w:rsidRPr="00493527">
        <w:t xml:space="preserve">CORE </w:t>
      </w:r>
      <w:r w:rsidR="00E54614">
        <w:t>r</w:t>
      </w:r>
      <w:r w:rsidR="00E54614" w:rsidRPr="00493527">
        <w:t>equirements</w:t>
      </w:r>
      <w:r w:rsidR="00586687">
        <w:br/>
      </w:r>
    </w:p>
    <w:p w:rsidR="00D46DD9" w:rsidRPr="0020502F" w:rsidRDefault="0020502F" w:rsidP="00B84B87">
      <w:pPr>
        <w:spacing w:after="0"/>
        <w:rPr>
          <w:b/>
        </w:rPr>
      </w:pPr>
      <w:r w:rsidRPr="0020502F">
        <w:rPr>
          <w:b/>
        </w:rPr>
        <w:t>Provide Value to Board Members</w:t>
      </w:r>
      <w:r w:rsidR="00F83664">
        <w:rPr>
          <w:b/>
        </w:rPr>
        <w:t xml:space="preserve"> t</w:t>
      </w:r>
      <w:r w:rsidR="007C01B2">
        <w:rPr>
          <w:b/>
        </w:rPr>
        <w:t xml:space="preserve">he </w:t>
      </w:r>
      <w:r w:rsidR="004267F9">
        <w:rPr>
          <w:b/>
        </w:rPr>
        <w:t xml:space="preserve">following were </w:t>
      </w:r>
      <w:r w:rsidR="00D46DD9">
        <w:rPr>
          <w:b/>
        </w:rPr>
        <w:t>provided in 2011:</w:t>
      </w:r>
      <w:r w:rsidR="00586687">
        <w:rPr>
          <w:b/>
        </w:rPr>
        <w:br/>
      </w:r>
    </w:p>
    <w:p w:rsidR="0020502F" w:rsidRDefault="0020502F" w:rsidP="00B84B87">
      <w:pPr>
        <w:pStyle w:val="ListParagraph"/>
        <w:numPr>
          <w:ilvl w:val="0"/>
          <w:numId w:val="30"/>
        </w:numPr>
        <w:spacing w:after="0"/>
      </w:pPr>
      <w:r>
        <w:t>S</w:t>
      </w:r>
      <w:r w:rsidR="006F0D28" w:rsidRPr="00493527">
        <w:t>cholarship</w:t>
      </w:r>
      <w:r>
        <w:t xml:space="preserve">s </w:t>
      </w:r>
      <w:r w:rsidR="006F0D28" w:rsidRPr="00493527">
        <w:t xml:space="preserve"> fund</w:t>
      </w:r>
      <w:r w:rsidR="007435EE">
        <w:t>ing</w:t>
      </w:r>
      <w:r w:rsidR="00F22DE8">
        <w:t xml:space="preserve"> </w:t>
      </w:r>
      <w:r w:rsidR="006F0D28" w:rsidRPr="00493527">
        <w:t>Board Members</w:t>
      </w:r>
      <w:r w:rsidR="00FB0BE1">
        <w:t>’</w:t>
      </w:r>
      <w:r w:rsidR="006F0D28" w:rsidRPr="00493527">
        <w:t xml:space="preserve"> attendance at a variety of ASTD professional development </w:t>
      </w:r>
      <w:r w:rsidR="006F0D28">
        <w:t>opportunities</w:t>
      </w:r>
      <w:r>
        <w:t>, classes and certifications</w:t>
      </w:r>
    </w:p>
    <w:p w:rsidR="0020502F" w:rsidRDefault="006F0D28" w:rsidP="00B84B87">
      <w:pPr>
        <w:pStyle w:val="ListParagraph"/>
        <w:numPr>
          <w:ilvl w:val="0"/>
          <w:numId w:val="30"/>
        </w:numPr>
        <w:spacing w:after="0"/>
      </w:pPr>
      <w:r w:rsidRPr="00493527">
        <w:t>National ASTD membership</w:t>
      </w:r>
      <w:r w:rsidR="00FB0BE1">
        <w:t xml:space="preserve">s </w:t>
      </w:r>
      <w:r w:rsidR="007435EE">
        <w:t>funded</w:t>
      </w:r>
    </w:p>
    <w:p w:rsidR="0020502F" w:rsidRDefault="0020502F" w:rsidP="00B84B87">
      <w:pPr>
        <w:pStyle w:val="ListParagraph"/>
        <w:numPr>
          <w:ilvl w:val="0"/>
          <w:numId w:val="30"/>
        </w:numPr>
        <w:spacing w:after="0"/>
      </w:pPr>
      <w:r>
        <w:t>F</w:t>
      </w:r>
      <w:r w:rsidR="006F0D28" w:rsidRPr="00493527">
        <w:t>ree chapter meeting admittance all year</w:t>
      </w:r>
    </w:p>
    <w:p w:rsidR="0020502F" w:rsidRDefault="0020502F" w:rsidP="00B84B87">
      <w:pPr>
        <w:pStyle w:val="ListParagraph"/>
        <w:numPr>
          <w:ilvl w:val="0"/>
          <w:numId w:val="30"/>
        </w:numPr>
        <w:spacing w:after="0"/>
      </w:pPr>
      <w:r>
        <w:t>W</w:t>
      </w:r>
      <w:r w:rsidR="006F0D28" w:rsidRPr="00493527">
        <w:t>ork-for-scholarship opportunities for t</w:t>
      </w:r>
      <w:r>
        <w:t>he New England Area Conference</w:t>
      </w:r>
    </w:p>
    <w:p w:rsidR="0020502F" w:rsidRDefault="006727B2" w:rsidP="00B84B87">
      <w:pPr>
        <w:pStyle w:val="ListParagraph"/>
        <w:numPr>
          <w:ilvl w:val="0"/>
          <w:numId w:val="30"/>
        </w:numPr>
        <w:spacing w:after="0"/>
      </w:pPr>
      <w:r>
        <w:t>O</w:t>
      </w:r>
      <w:r w:rsidRPr="00493527">
        <w:t>nline</w:t>
      </w:r>
      <w:r w:rsidR="006F0D28" w:rsidRPr="00493527">
        <w:t xml:space="preserve"> profile on the chapter website</w:t>
      </w:r>
    </w:p>
    <w:p w:rsidR="0020502F" w:rsidRDefault="0020502F" w:rsidP="00B84B87">
      <w:pPr>
        <w:pStyle w:val="ListParagraph"/>
        <w:numPr>
          <w:ilvl w:val="0"/>
          <w:numId w:val="30"/>
        </w:numPr>
        <w:spacing w:after="0"/>
      </w:pPr>
      <w:r>
        <w:t>B</w:t>
      </w:r>
      <w:r w:rsidR="006F0D28" w:rsidRPr="00493527">
        <w:t>usiness cards</w:t>
      </w:r>
      <w:r>
        <w:t xml:space="preserve"> embossed with the chapter logo and board title</w:t>
      </w:r>
    </w:p>
    <w:p w:rsidR="006727B2" w:rsidRDefault="006727B2" w:rsidP="00B84B87">
      <w:pPr>
        <w:pStyle w:val="ListParagraph"/>
        <w:numPr>
          <w:ilvl w:val="0"/>
          <w:numId w:val="30"/>
        </w:numPr>
        <w:spacing w:after="0"/>
      </w:pPr>
      <w:r>
        <w:t>Leadership opportunities, such as leading a committee or special project</w:t>
      </w:r>
    </w:p>
    <w:p w:rsidR="00586687" w:rsidRDefault="00586687" w:rsidP="00B84B87">
      <w:pPr>
        <w:spacing w:after="0"/>
        <w:rPr>
          <w:b/>
        </w:rPr>
      </w:pPr>
    </w:p>
    <w:p w:rsidR="006727B2" w:rsidRPr="006727B2" w:rsidRDefault="006727B2" w:rsidP="00B84B87">
      <w:pPr>
        <w:spacing w:after="0"/>
        <w:rPr>
          <w:b/>
        </w:rPr>
      </w:pPr>
      <w:r w:rsidRPr="006727B2">
        <w:rPr>
          <w:b/>
        </w:rPr>
        <w:t>Maintain a Vigorous Recruitment Program</w:t>
      </w:r>
      <w:r w:rsidR="00586687">
        <w:rPr>
          <w:b/>
        </w:rPr>
        <w:br/>
      </w:r>
    </w:p>
    <w:p w:rsidR="006727B2" w:rsidRDefault="006727B2" w:rsidP="00B84B87">
      <w:pPr>
        <w:pStyle w:val="ListParagraph"/>
        <w:numPr>
          <w:ilvl w:val="0"/>
          <w:numId w:val="30"/>
        </w:numPr>
        <w:spacing w:after="0"/>
      </w:pPr>
      <w:r>
        <w:t>Each Board Member was</w:t>
      </w:r>
      <w:r w:rsidR="006F0D28" w:rsidRPr="00493527">
        <w:t xml:space="preserve"> challenged to meet at least one member at each meeting to deepen our committee pool and get to know the skills </w:t>
      </w:r>
      <w:r w:rsidR="006F0D28">
        <w:t xml:space="preserve">of </w:t>
      </w:r>
      <w:r w:rsidR="00091595">
        <w:t>our membership</w:t>
      </w:r>
    </w:p>
    <w:p w:rsidR="006727B2" w:rsidRDefault="006F0D28" w:rsidP="00B84B87">
      <w:pPr>
        <w:pStyle w:val="ListParagraph"/>
        <w:numPr>
          <w:ilvl w:val="0"/>
          <w:numId w:val="32"/>
        </w:numPr>
        <w:spacing w:after="0"/>
        <w:ind w:left="360"/>
      </w:pPr>
      <w:r w:rsidRPr="00B84B87">
        <w:rPr>
          <w:szCs w:val="20"/>
        </w:rPr>
        <w:t>This</w:t>
      </w:r>
      <w:r w:rsidRPr="00493527">
        <w:t xml:space="preserve"> </w:t>
      </w:r>
      <w:r>
        <w:t xml:space="preserve">challenge </w:t>
      </w:r>
      <w:r w:rsidRPr="00493527">
        <w:t xml:space="preserve">encourages board members to </w:t>
      </w:r>
      <w:r>
        <w:t xml:space="preserve">be on the look-out for </w:t>
      </w:r>
      <w:r w:rsidRPr="00493527">
        <w:t>their own successors and provides a moti</w:t>
      </w:r>
      <w:r w:rsidR="00E710BC">
        <w:t>vation to interact with members</w:t>
      </w:r>
    </w:p>
    <w:p w:rsidR="00D14318" w:rsidRPr="007C01B2" w:rsidRDefault="006F0D28" w:rsidP="006F0D28">
      <w:pPr>
        <w:pStyle w:val="ListParagraph"/>
        <w:numPr>
          <w:ilvl w:val="0"/>
          <w:numId w:val="32"/>
        </w:numPr>
        <w:spacing w:after="0"/>
        <w:ind w:left="360"/>
        <w:sectPr w:rsidR="00D14318" w:rsidRPr="007C01B2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 w:rsidRPr="00493527">
        <w:t xml:space="preserve"> </w:t>
      </w:r>
      <w:r w:rsidRPr="00B84B87">
        <w:rPr>
          <w:szCs w:val="20"/>
        </w:rPr>
        <w:t>Conducting</w:t>
      </w:r>
      <w:r w:rsidRPr="00493527">
        <w:t xml:space="preserve"> well run elections</w:t>
      </w:r>
      <w:r>
        <w:t>,</w:t>
      </w:r>
      <w:r w:rsidRPr="00493527">
        <w:t xml:space="preserve"> including creation of up-to-date and detailed job descriptions</w:t>
      </w:r>
      <w:r>
        <w:t>,</w:t>
      </w:r>
      <w:r w:rsidRPr="00493527">
        <w:t xml:space="preserve"> </w:t>
      </w:r>
      <w:r w:rsidR="006727B2">
        <w:t>were</w:t>
      </w:r>
      <w:r w:rsidRPr="00493527">
        <w:t xml:space="preserve"> a key component</w:t>
      </w:r>
      <w:r w:rsidR="006727B2">
        <w:t xml:space="preserve"> to seating a legitimate board this year</w:t>
      </w:r>
    </w:p>
    <w:p w:rsidR="008C4036" w:rsidRDefault="00AC3C99" w:rsidP="0001029D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171309DF" wp14:editId="506E7013">
                <wp:simplePos x="0" y="0"/>
                <wp:positionH relativeFrom="margin">
                  <wp:posOffset>481965</wp:posOffset>
                </wp:positionH>
                <wp:positionV relativeFrom="margin">
                  <wp:posOffset>2924810</wp:posOffset>
                </wp:positionV>
                <wp:extent cx="1771650" cy="1114425"/>
                <wp:effectExtent l="19050" t="19050" r="19050" b="28575"/>
                <wp:wrapNone/>
                <wp:docPr id="694" name="Double Bracket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11442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041A" w:rsidRDefault="00EE041A" w:rsidP="00EE041A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Successfully completed </w:t>
                            </w:r>
                            <w:r w:rsidR="00AA7613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10 out of 11 goals, including all Chapter Operating Requirements (CORE)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694" o:spid="_x0000_s1026" type="#_x0000_t185" style="position:absolute;margin-left:37.95pt;margin-top:230.3pt;width:139.5pt;height:87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" o:allowincell="f" adj="1739" fillcolor="#943634" strokecolor="#9bbb59" strokeweight="3pt">
                <v:shadow color="#5d7035" offset="1pt,1pt"/>
                <v:textbox inset="3.6pt,,3.6pt">
                  <w:txbxContent>
                    <w:p w:rsidR="00EE041A" w:rsidRDefault="00EE041A" w:rsidP="00EE041A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Successfully completed </w:t>
                      </w:r>
                      <w:r w:rsidR="00AA7613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br/>
                      </w: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10 out of 11 goals, including all Chapter Operating Requirements (CORE)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A740A">
        <w:rPr>
          <w:noProof/>
        </w:rPr>
        <w:drawing>
          <wp:anchor distT="0" distB="0" distL="114300" distR="114300" simplePos="0" relativeHeight="251752448" behindDoc="0" locked="0" layoutInCell="1" allowOverlap="1" wp14:anchorId="37CE6E5B" wp14:editId="056C70A7">
            <wp:simplePos x="0" y="0"/>
            <wp:positionH relativeFrom="column">
              <wp:posOffset>-232410</wp:posOffset>
            </wp:positionH>
            <wp:positionV relativeFrom="paragraph">
              <wp:posOffset>635</wp:posOffset>
            </wp:positionV>
            <wp:extent cx="7429500" cy="4181475"/>
            <wp:effectExtent l="0" t="0" r="0" b="0"/>
            <wp:wrapTopAndBottom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180" w:tblpY="177"/>
        <w:tblW w:w="51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Information Box"/>
      </w:tblPr>
      <w:tblGrid>
        <w:gridCol w:w="11427"/>
      </w:tblGrid>
      <w:tr w:rsidR="0084646B" w:rsidTr="0084646B">
        <w:trPr>
          <w:trHeight w:val="271"/>
        </w:trPr>
        <w:tc>
          <w:tcPr>
            <w:tcW w:w="11427" w:type="dxa"/>
            <w:shd w:val="clear" w:color="auto" w:fill="FF5C0B" w:themeFill="accent1"/>
            <w:tcMar>
              <w:left w:w="0" w:type="dxa"/>
              <w:right w:w="115" w:type="dxa"/>
            </w:tcMar>
            <w:vAlign w:val="center"/>
          </w:tcPr>
          <w:p w:rsidR="0084646B" w:rsidRDefault="00267334" w:rsidP="007D4F72">
            <w:pPr>
              <w:pStyle w:val="Heading4"/>
              <w:outlineLvl w:val="3"/>
              <w:rPr>
                <w:lang w:val="en"/>
              </w:rPr>
            </w:pPr>
            <w:r>
              <w:rPr>
                <w:lang w:val="en"/>
              </w:rPr>
              <w:t>Financial management</w:t>
            </w:r>
          </w:p>
        </w:tc>
      </w:tr>
      <w:tr w:rsidR="0084646B" w:rsidTr="00D07132">
        <w:trPr>
          <w:trHeight w:val="486"/>
        </w:trPr>
        <w:tc>
          <w:tcPr>
            <w:tcW w:w="11427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84646B" w:rsidRPr="00355FC6" w:rsidRDefault="00F713F6" w:rsidP="00697A62">
            <w:pPr>
              <w:pStyle w:val="SidebarTableText"/>
              <w:rPr>
                <w:sz w:val="20"/>
                <w:lang w:val="en"/>
              </w:rPr>
            </w:pPr>
            <w:r>
              <w:rPr>
                <w:sz w:val="20"/>
                <w:lang w:val="en"/>
              </w:rPr>
              <w:t>All</w:t>
            </w:r>
            <w:r w:rsidR="00170F97">
              <w:rPr>
                <w:sz w:val="20"/>
                <w:lang w:val="en"/>
              </w:rPr>
              <w:t xml:space="preserve"> financial</w:t>
            </w:r>
            <w:r w:rsidR="00267334">
              <w:rPr>
                <w:sz w:val="20"/>
                <w:lang w:val="en"/>
              </w:rPr>
              <w:t xml:space="preserve"> goals </w:t>
            </w:r>
            <w:r w:rsidR="00697A62">
              <w:rPr>
                <w:sz w:val="20"/>
                <w:lang w:val="en"/>
              </w:rPr>
              <w:t xml:space="preserve">for 2011 were met successfully. This year we transitioned our financial management to </w:t>
            </w:r>
            <w:r w:rsidR="00AC2BDC">
              <w:rPr>
                <w:sz w:val="20"/>
                <w:lang w:val="en"/>
              </w:rPr>
              <w:t>QuickBooks</w:t>
            </w:r>
            <w:r w:rsidR="00697A62">
              <w:rPr>
                <w:sz w:val="20"/>
                <w:lang w:val="en"/>
              </w:rPr>
              <w:t xml:space="preserve"> which has streamlined our processes and ability to manage our finances.</w:t>
            </w:r>
          </w:p>
        </w:tc>
      </w:tr>
    </w:tbl>
    <w:p w:rsidR="003B7488" w:rsidRDefault="003B7488" w:rsidP="0084646B">
      <w:pPr>
        <w:pStyle w:val="ListParagraph"/>
        <w:spacing w:after="0" w:line="276" w:lineRule="auto"/>
      </w:pPr>
    </w:p>
    <w:p w:rsidR="006B5EDF" w:rsidRDefault="00AC3C99" w:rsidP="006B5EDF">
      <w:pPr>
        <w:pStyle w:val="ListParagraph"/>
        <w:spacing w:after="0" w:line="276" w:lineRule="auto"/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6F25EA86" wp14:editId="1CA30221">
            <wp:simplePos x="0" y="0"/>
            <wp:positionH relativeFrom="column">
              <wp:posOffset>313690</wp:posOffset>
            </wp:positionH>
            <wp:positionV relativeFrom="paragraph">
              <wp:posOffset>13970</wp:posOffset>
            </wp:positionV>
            <wp:extent cx="1510030" cy="1076325"/>
            <wp:effectExtent l="0" t="0" r="0" b="9525"/>
            <wp:wrapSquare wrapText="bothSides"/>
            <wp:docPr id="2" name="Picture 2" descr="C:\Users\GIANA02\AppData\Local\Microsoft\Windows\Temporary Internet Files\Content.IE5\WI6AZ5L4\MC9004420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A02\AppData\Local\Microsoft\Windows\Temporary Internet Files\Content.IE5\WI6AZ5L4\MC90044207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DF">
        <w:t>COMPLETED TASKS</w:t>
      </w:r>
    </w:p>
    <w:p w:rsidR="0084646B" w:rsidRDefault="0084646B" w:rsidP="006B5EDF">
      <w:pPr>
        <w:pStyle w:val="ListParagraph"/>
        <w:numPr>
          <w:ilvl w:val="0"/>
          <w:numId w:val="18"/>
        </w:numPr>
        <w:spacing w:after="0" w:line="276" w:lineRule="auto"/>
      </w:pPr>
      <w:r>
        <w:t xml:space="preserve">Conducted Risk Management Assessment </w:t>
      </w:r>
    </w:p>
    <w:p w:rsidR="0084646B" w:rsidRDefault="0084646B" w:rsidP="0084646B">
      <w:pPr>
        <w:pStyle w:val="ListParagraph"/>
        <w:numPr>
          <w:ilvl w:val="0"/>
          <w:numId w:val="18"/>
        </w:numPr>
        <w:spacing w:after="0" w:line="276" w:lineRule="auto"/>
      </w:pPr>
      <w:r>
        <w:t>De</w:t>
      </w:r>
      <w:r w:rsidR="00F713F6">
        <w:t>veloped Annual Operating Budget</w:t>
      </w:r>
    </w:p>
    <w:p w:rsidR="0084646B" w:rsidRDefault="002540E6" w:rsidP="0084646B">
      <w:pPr>
        <w:pStyle w:val="ListParagraph"/>
        <w:numPr>
          <w:ilvl w:val="0"/>
          <w:numId w:val="18"/>
        </w:numPr>
        <w:spacing w:after="0" w:line="276" w:lineRule="auto"/>
      </w:pPr>
      <w:r>
        <w:t>Implemented Quick</w:t>
      </w:r>
      <w:r w:rsidR="0084646B">
        <w:t xml:space="preserve">Books </w:t>
      </w:r>
    </w:p>
    <w:p w:rsidR="0084646B" w:rsidRDefault="00583E48" w:rsidP="0084646B">
      <w:pPr>
        <w:pStyle w:val="ListParagraph"/>
        <w:numPr>
          <w:ilvl w:val="0"/>
          <w:numId w:val="18"/>
        </w:numPr>
        <w:spacing w:after="0" w:line="276" w:lineRule="auto"/>
      </w:pPr>
      <w:r>
        <w:t>Filed all 2010 t</w:t>
      </w:r>
      <w:r w:rsidR="0084646B">
        <w:t>axes</w:t>
      </w:r>
    </w:p>
    <w:p w:rsidR="0084646B" w:rsidRDefault="0084646B" w:rsidP="0084646B">
      <w:pPr>
        <w:pStyle w:val="ListParagraph"/>
        <w:numPr>
          <w:ilvl w:val="0"/>
          <w:numId w:val="18"/>
        </w:numPr>
        <w:spacing w:after="0" w:line="276" w:lineRule="auto"/>
      </w:pPr>
      <w:r>
        <w:t>Completed independent financial review of chapter finances</w:t>
      </w:r>
    </w:p>
    <w:p w:rsidR="00586687" w:rsidRDefault="00530079" w:rsidP="008C4036">
      <w:pPr>
        <w:spacing w:after="0" w:line="276" w:lineRule="auto"/>
        <w:ind w:left="360"/>
      </w:pPr>
      <w:r>
        <w:rPr>
          <w:noProof/>
        </w:rPr>
        <w:drawing>
          <wp:anchor distT="0" distB="0" distL="114300" distR="114300" simplePos="0" relativeHeight="251652090" behindDoc="0" locked="0" layoutInCell="1" allowOverlap="1" wp14:anchorId="1254F959" wp14:editId="60EE992E">
            <wp:simplePos x="0" y="0"/>
            <wp:positionH relativeFrom="column">
              <wp:posOffset>-2170429</wp:posOffset>
            </wp:positionH>
            <wp:positionV relativeFrom="paragraph">
              <wp:posOffset>97155</wp:posOffset>
            </wp:positionV>
            <wp:extent cx="7562850" cy="2752725"/>
            <wp:effectExtent l="0" t="0" r="0" b="0"/>
            <wp:wrapNone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687" w:rsidRDefault="00586687" w:rsidP="008C4036">
      <w:pPr>
        <w:spacing w:after="0" w:line="276" w:lineRule="auto"/>
        <w:ind w:left="360"/>
      </w:pPr>
    </w:p>
    <w:p w:rsidR="003A788F" w:rsidRPr="008C4036" w:rsidRDefault="006B5EDF" w:rsidP="008C4036">
      <w:pPr>
        <w:spacing w:after="0" w:line="276" w:lineRule="auto"/>
        <w:ind w:left="360"/>
        <w:rPr>
          <w:color w:val="FFFFFF" w:themeColor="background1"/>
        </w:rPr>
      </w:pPr>
      <w:r w:rsidRPr="008C403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6E0DA53E" wp14:editId="1C891F8E">
                <wp:simplePos x="0" y="0"/>
                <wp:positionH relativeFrom="margin">
                  <wp:posOffset>681990</wp:posOffset>
                </wp:positionH>
                <wp:positionV relativeFrom="margin">
                  <wp:posOffset>8782685</wp:posOffset>
                </wp:positionV>
                <wp:extent cx="1362075" cy="381000"/>
                <wp:effectExtent l="19050" t="19050" r="28575" b="19050"/>
                <wp:wrapSquare wrapText="bothSides"/>
                <wp:docPr id="6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810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7334" w:rsidRPr="00267334" w:rsidRDefault="00F713F6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  <w:szCs w:val="20"/>
                              </w:rPr>
                              <w:t>100% Complete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" o:spid="_x0000_s1027" type="#_x0000_t185" style="position:absolute;left:0;text-align:left;margin-left:53.7pt;margin-top:691.55pt;width:107.25pt;height:30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" o:allowincell="f" adj="1739" fillcolor="#943634" strokecolor="#7f7f7f [1612]" strokeweight="3pt">
                <v:shadow color="#5d7035" offset="1pt,1pt"/>
                <v:textbox inset="3.6pt,,3.6pt">
                  <w:txbxContent>
                    <w:p w:rsidR="00267334" w:rsidRPr="00267334" w:rsidRDefault="00F713F6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0"/>
                          <w:szCs w:val="20"/>
                        </w:rPr>
                        <w:t>100% Complete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A788F" w:rsidRPr="008C4036">
        <w:rPr>
          <w:color w:val="FFFFFF" w:themeColor="background1"/>
        </w:rPr>
        <w:br w:type="page"/>
      </w:r>
    </w:p>
    <w:tbl>
      <w:tblPr>
        <w:tblStyle w:val="TableGrid"/>
        <w:tblpPr w:leftFromText="180" w:rightFromText="180" w:vertAnchor="text" w:horzAnchor="margin" w:tblpX="-180" w:tblpY="177"/>
        <w:tblW w:w="514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Information Box"/>
      </w:tblPr>
      <w:tblGrid>
        <w:gridCol w:w="11517"/>
      </w:tblGrid>
      <w:tr w:rsidR="0001029D" w:rsidTr="003A788F">
        <w:trPr>
          <w:trHeight w:val="391"/>
        </w:trPr>
        <w:tc>
          <w:tcPr>
            <w:tcW w:w="11517" w:type="dxa"/>
            <w:shd w:val="clear" w:color="auto" w:fill="FF5C0B" w:themeFill="accent1"/>
            <w:tcMar>
              <w:left w:w="0" w:type="dxa"/>
              <w:right w:w="115" w:type="dxa"/>
            </w:tcMar>
            <w:vAlign w:val="center"/>
          </w:tcPr>
          <w:p w:rsidR="0001029D" w:rsidRDefault="00506DEE" w:rsidP="00506DEE">
            <w:pPr>
              <w:pStyle w:val="Heading4"/>
              <w:outlineLvl w:val="3"/>
              <w:rPr>
                <w:lang w:val="en"/>
              </w:rPr>
            </w:pPr>
            <w:r>
              <w:rPr>
                <w:lang w:val="en"/>
              </w:rPr>
              <w:t>staying connected</w:t>
            </w:r>
          </w:p>
        </w:tc>
      </w:tr>
      <w:tr w:rsidR="0001029D" w:rsidTr="003A788F">
        <w:trPr>
          <w:trHeight w:val="993"/>
        </w:trPr>
        <w:tc>
          <w:tcPr>
            <w:tcW w:w="11517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3A788F" w:rsidRPr="00355FC6" w:rsidRDefault="00093490" w:rsidP="002540E6">
            <w:pPr>
              <w:pStyle w:val="SidebarTableText"/>
              <w:rPr>
                <w:sz w:val="20"/>
                <w:lang w:val="en"/>
              </w:rPr>
            </w:pPr>
            <w:r w:rsidRPr="00093490">
              <w:rPr>
                <w:sz w:val="20"/>
                <w:lang w:val="en"/>
              </w:rPr>
              <w:t xml:space="preserve">We sent </w:t>
            </w:r>
            <w:r w:rsidR="002540E6">
              <w:rPr>
                <w:sz w:val="20"/>
                <w:lang w:val="en"/>
              </w:rPr>
              <w:t>approximately</w:t>
            </w:r>
            <w:r w:rsidRPr="00093490">
              <w:rPr>
                <w:sz w:val="20"/>
                <w:lang w:val="en"/>
              </w:rPr>
              <w:t xml:space="preserve"> </w:t>
            </w:r>
            <w:r w:rsidRPr="00EF53BA">
              <w:rPr>
                <w:sz w:val="28"/>
                <w:lang w:val="en"/>
              </w:rPr>
              <w:t xml:space="preserve">20 </w:t>
            </w:r>
            <w:r w:rsidRPr="00093490">
              <w:rPr>
                <w:sz w:val="20"/>
                <w:lang w:val="en"/>
              </w:rPr>
              <w:t>e</w:t>
            </w:r>
            <w:r>
              <w:rPr>
                <w:sz w:val="20"/>
                <w:lang w:val="en"/>
              </w:rPr>
              <w:t>-</w:t>
            </w:r>
            <w:r w:rsidRPr="00093490">
              <w:rPr>
                <w:sz w:val="20"/>
                <w:lang w:val="en"/>
              </w:rPr>
              <w:t xml:space="preserve">Newsletters announcing upcoming meetings/events and chapter news. We </w:t>
            </w:r>
            <w:r w:rsidRPr="002540E6">
              <w:rPr>
                <w:sz w:val="24"/>
                <w:lang w:val="en"/>
              </w:rPr>
              <w:t xml:space="preserve">engaged our members </w:t>
            </w:r>
            <w:r w:rsidRPr="00093490">
              <w:rPr>
                <w:sz w:val="20"/>
                <w:lang w:val="en"/>
              </w:rPr>
              <w:t xml:space="preserve">through a variety of </w:t>
            </w:r>
            <w:r w:rsidRPr="006B4023">
              <w:rPr>
                <w:sz w:val="28"/>
                <w:lang w:val="en"/>
              </w:rPr>
              <w:t xml:space="preserve">social media </w:t>
            </w:r>
            <w:r w:rsidRPr="00093490">
              <w:rPr>
                <w:sz w:val="20"/>
                <w:lang w:val="en"/>
              </w:rPr>
              <w:t xml:space="preserve">channels </w:t>
            </w:r>
            <w:r>
              <w:rPr>
                <w:sz w:val="20"/>
                <w:lang w:val="en"/>
              </w:rPr>
              <w:t xml:space="preserve">and through our </w:t>
            </w:r>
            <w:r w:rsidRPr="00093490">
              <w:rPr>
                <w:sz w:val="20"/>
                <w:lang w:val="en"/>
              </w:rPr>
              <w:t xml:space="preserve">website at </w:t>
            </w:r>
            <w:hyperlink r:id="rId16" w:history="1">
              <w:r w:rsidRPr="00093490">
                <w:rPr>
                  <w:rStyle w:val="Hyperlink"/>
                  <w:sz w:val="20"/>
                  <w:lang w:val="en"/>
                </w:rPr>
                <w:t>www.massastd.org</w:t>
              </w:r>
            </w:hyperlink>
            <w:r w:rsidRPr="00093490">
              <w:rPr>
                <w:sz w:val="20"/>
                <w:lang w:val="en"/>
              </w:rPr>
              <w:t xml:space="preserve">. We published our Board Meeting Minutes within two weeks of our </w:t>
            </w:r>
            <w:r w:rsidR="00586687" w:rsidRPr="00093490">
              <w:rPr>
                <w:sz w:val="20"/>
                <w:lang w:val="en"/>
              </w:rPr>
              <w:t>meetings</w:t>
            </w:r>
            <w:r w:rsidR="00586687">
              <w:rPr>
                <w:sz w:val="20"/>
                <w:lang w:val="en"/>
              </w:rPr>
              <w:t xml:space="preserve"> </w:t>
            </w:r>
            <w:r w:rsidR="00586687" w:rsidRPr="00093490">
              <w:rPr>
                <w:sz w:val="20"/>
                <w:lang w:val="en"/>
              </w:rPr>
              <w:t>and</w:t>
            </w:r>
            <w:r w:rsidRPr="00093490">
              <w:rPr>
                <w:sz w:val="20"/>
                <w:lang w:val="en"/>
              </w:rPr>
              <w:t xml:space="preserve"> </w:t>
            </w:r>
            <w:r w:rsidRPr="002540E6">
              <w:rPr>
                <w:sz w:val="24"/>
                <w:lang w:val="en"/>
              </w:rPr>
              <w:t>posted blog entr</w:t>
            </w:r>
            <w:r w:rsidR="002217BD" w:rsidRPr="002540E6">
              <w:rPr>
                <w:sz w:val="24"/>
                <w:lang w:val="en"/>
              </w:rPr>
              <w:t>ies</w:t>
            </w:r>
            <w:r w:rsidR="00586687" w:rsidRPr="002540E6">
              <w:rPr>
                <w:sz w:val="24"/>
                <w:lang w:val="en"/>
              </w:rPr>
              <w:t xml:space="preserve"> </w:t>
            </w:r>
            <w:r w:rsidRPr="00093490">
              <w:rPr>
                <w:sz w:val="20"/>
                <w:lang w:val="en"/>
              </w:rPr>
              <w:t xml:space="preserve">recapping </w:t>
            </w:r>
            <w:r w:rsidR="002217BD">
              <w:rPr>
                <w:sz w:val="20"/>
                <w:lang w:val="en"/>
              </w:rPr>
              <w:t xml:space="preserve">Monthly Meetings. </w:t>
            </w:r>
          </w:p>
        </w:tc>
      </w:tr>
    </w:tbl>
    <w:p w:rsidR="0001029D" w:rsidRPr="0001029D" w:rsidRDefault="006661FC" w:rsidP="0001029D">
      <w:pPr>
        <w:tabs>
          <w:tab w:val="left" w:pos="2670"/>
        </w:tabs>
      </w:pPr>
      <w:r>
        <w:rPr>
          <w:noProof/>
        </w:rPr>
        <w:drawing>
          <wp:anchor distT="0" distB="0" distL="114300" distR="114300" simplePos="0" relativeHeight="251653115" behindDoc="0" locked="0" layoutInCell="1" allowOverlap="1" wp14:anchorId="10E3E64C" wp14:editId="1206B546">
            <wp:simplePos x="0" y="0"/>
            <wp:positionH relativeFrom="column">
              <wp:posOffset>-432435</wp:posOffset>
            </wp:positionH>
            <wp:positionV relativeFrom="paragraph">
              <wp:posOffset>1290320</wp:posOffset>
            </wp:positionV>
            <wp:extent cx="5076825" cy="2381250"/>
            <wp:effectExtent l="0" t="0" r="0" b="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E15">
        <w:rPr>
          <w:noProof/>
        </w:rPr>
        <w:drawing>
          <wp:anchor distT="0" distB="0" distL="114300" distR="114300" simplePos="0" relativeHeight="251707392" behindDoc="0" locked="0" layoutInCell="1" allowOverlap="1" wp14:anchorId="64C2563B" wp14:editId="0E72F07A">
            <wp:simplePos x="0" y="0"/>
            <wp:positionH relativeFrom="column">
              <wp:posOffset>3787140</wp:posOffset>
            </wp:positionH>
            <wp:positionV relativeFrom="paragraph">
              <wp:posOffset>1188085</wp:posOffset>
            </wp:positionV>
            <wp:extent cx="3867150" cy="2333625"/>
            <wp:effectExtent l="0" t="0" r="0" b="47625"/>
            <wp:wrapNone/>
            <wp:docPr id="684" name="Diagram 6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65E" w:rsidRPr="0001029D" w:rsidRDefault="0001065E" w:rsidP="0001029D"/>
    <w:p w:rsidR="00506DEE" w:rsidRDefault="00506DEE">
      <w:pPr>
        <w:rPr>
          <w:lang w:val="en"/>
        </w:rPr>
      </w:pPr>
    </w:p>
    <w:p w:rsidR="00506DEE" w:rsidRDefault="00506DEE">
      <w:pPr>
        <w:rPr>
          <w:lang w:val="en"/>
        </w:rPr>
      </w:pPr>
    </w:p>
    <w:p w:rsidR="00506DEE" w:rsidRDefault="00506DEE">
      <w:pPr>
        <w:rPr>
          <w:lang w:val="en"/>
        </w:rPr>
      </w:pPr>
    </w:p>
    <w:p w:rsidR="00506DEE" w:rsidRDefault="00506DEE">
      <w:pPr>
        <w:rPr>
          <w:lang w:val="en"/>
        </w:rPr>
      </w:pPr>
    </w:p>
    <w:p w:rsidR="00506DEE" w:rsidRDefault="00506DEE">
      <w:pPr>
        <w:rPr>
          <w:lang w:val="en"/>
        </w:rPr>
      </w:pPr>
    </w:p>
    <w:p w:rsidR="00506DEE" w:rsidRDefault="00EC1BA6">
      <w:pPr>
        <w:rPr>
          <w:lang w:val="en"/>
        </w:rPr>
      </w:pPr>
      <w:r w:rsidRPr="00DC6DF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169E8E23" wp14:editId="5BBFA03E">
                <wp:simplePos x="0" y="0"/>
                <wp:positionH relativeFrom="margin">
                  <wp:posOffset>81280</wp:posOffset>
                </wp:positionH>
                <wp:positionV relativeFrom="margin">
                  <wp:posOffset>3128645</wp:posOffset>
                </wp:positionV>
                <wp:extent cx="1133475" cy="276225"/>
                <wp:effectExtent l="19050" t="19050" r="28575" b="28575"/>
                <wp:wrapSquare wrapText="bothSides"/>
                <wp:docPr id="69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6DF9" w:rsidRPr="00DC6DF9" w:rsidRDefault="00DC6DF9" w:rsidP="00DC6DF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</w:rPr>
                              <w:t>100% Complete</w:t>
                            </w:r>
                          </w:p>
                          <w:p w:rsidR="00DC6DF9" w:rsidRPr="00DC6DF9" w:rsidRDefault="00DC6DF9" w:rsidP="00DC6DF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85" style="position:absolute;margin-left:6.4pt;margin-top:246.35pt;width:89.2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" o:allowincell="f" adj="1739" fillcolor="#943634" strokecolor="#e28200 [2405]" strokeweight="3pt">
                <v:shadow color="#5d7035" offset="1pt,1pt"/>
                <v:textbox inset="3.6pt,,3.6pt">
                  <w:txbxContent>
                    <w:p w:rsidR="00DC6DF9" w:rsidRPr="00DC6DF9" w:rsidRDefault="00DC6DF9" w:rsidP="00DC6DF9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0"/>
                        </w:rPr>
                        <w:t>100% Complete</w:t>
                      </w:r>
                    </w:p>
                    <w:p w:rsidR="00DC6DF9" w:rsidRPr="00DC6DF9" w:rsidRDefault="00DC6DF9" w:rsidP="00DC6DF9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06DEE" w:rsidRDefault="00506DEE">
      <w:pPr>
        <w:rPr>
          <w:lang w:val="en"/>
        </w:rPr>
      </w:pPr>
    </w:p>
    <w:p w:rsidR="003A788F" w:rsidRDefault="007C0E83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FAE7424" wp14:editId="62AA86A8">
            <wp:simplePos x="0" y="0"/>
            <wp:positionH relativeFrom="column">
              <wp:posOffset>805814</wp:posOffset>
            </wp:positionH>
            <wp:positionV relativeFrom="paragraph">
              <wp:posOffset>297815</wp:posOffset>
            </wp:positionV>
            <wp:extent cx="2320925" cy="2211705"/>
            <wp:effectExtent l="171450" t="171450" r="174625" b="16954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456179">
                      <a:off x="0" y="0"/>
                      <a:ext cx="2320925" cy="221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897" w:rsidRPr="00114623">
        <w:rPr>
          <w:noProof/>
        </w:rPr>
        <mc:AlternateContent>
          <mc:Choice Requires="wps">
            <w:drawing>
              <wp:anchor distT="91440" distB="91440" distL="457200" distR="91440" simplePos="0" relativeHeight="251734016" behindDoc="0" locked="0" layoutInCell="0" allowOverlap="1" wp14:anchorId="42FCC55B" wp14:editId="762C043B">
                <wp:simplePos x="0" y="0"/>
                <wp:positionH relativeFrom="page">
                  <wp:posOffset>4050665</wp:posOffset>
                </wp:positionH>
                <wp:positionV relativeFrom="page">
                  <wp:posOffset>4253865</wp:posOffset>
                </wp:positionV>
                <wp:extent cx="3217545" cy="5310505"/>
                <wp:effectExtent l="0" t="0" r="20955" b="23495"/>
                <wp:wrapNone/>
                <wp:docPr id="28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17545" cy="53105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C42BA" w:rsidRPr="007C42BA" w:rsidRDefault="002C0950" w:rsidP="00CE7897">
                            <w:pPr>
                              <w:pBdr>
                                <w:top w:val="single" w:sz="4" w:space="15" w:color="2A61A5" w:themeColor="accent5" w:themeShade="BF"/>
                                <w:left w:val="single" w:sz="4" w:space="15" w:color="2A61A5" w:themeColor="accent5" w:themeShade="BF"/>
                                <w:bottom w:val="single" w:sz="4" w:space="15" w:color="2A61A5" w:themeColor="accent5" w:themeShade="BF"/>
                                <w:right w:val="single" w:sz="4" w:space="15" w:color="2A61A5" w:themeColor="accent5" w:themeShade="BF"/>
                              </w:pBdr>
                              <w:shd w:val="clear" w:color="auto" w:fill="FFFFFF" w:themeFill="background1"/>
                              <w:tabs>
                                <w:tab w:val="left" w:pos="1980"/>
                              </w:tabs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</w:pPr>
                            <w:r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>We are pleased to report a 38% National Co-Membership rate for 2011, exceeding the targeted rate of 3</w:t>
                            </w:r>
                            <w:r w:rsidR="002540E6"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>5</w:t>
                            </w:r>
                            <w:r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 xml:space="preserve">%. We put special focus on verifying our membership </w:t>
                            </w:r>
                            <w:r w:rsidR="007C42BA"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 xml:space="preserve">list </w:t>
                            </w:r>
                            <w:r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>as part of our check</w:t>
                            </w:r>
                            <w:r w:rsidR="007C42BA"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 xml:space="preserve">in process at member meetings. CORE requires that our board of directors maintain currency with National Membership. The </w:t>
                            </w:r>
                            <w:r w:rsidR="007C42BA"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 xml:space="preserve">chapter </w:t>
                            </w:r>
                            <w:r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>provided scholarships for all board members to have one year of National ASTD membership.</w:t>
                            </w:r>
                            <w:r w:rsidR="007C42BA">
                              <w:rPr>
                                <w:iCs/>
                                <w:color w:val="4684D0" w:themeColor="accent5"/>
                                <w:sz w:val="24"/>
                              </w:rPr>
                              <w:t xml:space="preserve"> We are actively conducting our 2011 member survey and will share results and next steps at our March or April 2012 member meeting. </w:t>
                            </w: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318.95pt;margin-top:334.95pt;width:253.35pt;height:418.15pt;flip:y;z-index:251734016;visibility:visible;mso-wrap-style:square;mso-width-percent: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" o:allowincell="f" fillcolor="#4684d0 [3208]" strokecolor="#31849b" strokeweight="1pt">
                <v:fill color2="#8fb4e2 [1944]" rotate="t" focus="100%" type="gradient"/>
                <v:textbox inset="0,1in,1in,1in">
                  <w:txbxContent>
                    <w:p w:rsidR="007C42BA" w:rsidRPr="007C42BA" w:rsidRDefault="002C0950" w:rsidP="00CE7897">
                      <w:pPr>
                        <w:pBdr>
                          <w:top w:val="single" w:sz="4" w:space="15" w:color="2A61A5" w:themeColor="accent5" w:themeShade="BF"/>
                          <w:left w:val="single" w:sz="4" w:space="15" w:color="2A61A5" w:themeColor="accent5" w:themeShade="BF"/>
                          <w:bottom w:val="single" w:sz="4" w:space="15" w:color="2A61A5" w:themeColor="accent5" w:themeShade="BF"/>
                          <w:right w:val="single" w:sz="4" w:space="15" w:color="2A61A5" w:themeColor="accent5" w:themeShade="BF"/>
                        </w:pBdr>
                        <w:shd w:val="clear" w:color="auto" w:fill="FFFFFF" w:themeFill="background1"/>
                        <w:tabs>
                          <w:tab w:val="left" w:pos="1980"/>
                        </w:tabs>
                        <w:rPr>
                          <w:iCs/>
                          <w:color w:val="4684D0" w:themeColor="accent5"/>
                          <w:sz w:val="24"/>
                        </w:rPr>
                      </w:pPr>
                      <w:r>
                        <w:rPr>
                          <w:iCs/>
                          <w:color w:val="4684D0" w:themeColor="accent5"/>
                          <w:sz w:val="24"/>
                        </w:rPr>
                        <w:t>We are pleased to report a 38% National Co-Membership rate for 2011, exceeding the targeted rate of 3</w:t>
                      </w:r>
                      <w:r w:rsidR="002540E6">
                        <w:rPr>
                          <w:iCs/>
                          <w:color w:val="4684D0" w:themeColor="accent5"/>
                          <w:sz w:val="24"/>
                        </w:rPr>
                        <w:t>5</w:t>
                      </w:r>
                      <w:r>
                        <w:rPr>
                          <w:iCs/>
                          <w:color w:val="4684D0" w:themeColor="accent5"/>
                          <w:sz w:val="24"/>
                        </w:rPr>
                        <w:t xml:space="preserve">%. We put special focus on verifying our membership </w:t>
                      </w:r>
                      <w:r w:rsidR="007C42BA">
                        <w:rPr>
                          <w:iCs/>
                          <w:color w:val="4684D0" w:themeColor="accent5"/>
                          <w:sz w:val="24"/>
                        </w:rPr>
                        <w:t xml:space="preserve">list </w:t>
                      </w:r>
                      <w:r>
                        <w:rPr>
                          <w:iCs/>
                          <w:color w:val="4684D0" w:themeColor="accent5"/>
                          <w:sz w:val="24"/>
                        </w:rPr>
                        <w:t>as part of our check</w:t>
                      </w:r>
                      <w:r w:rsidR="007C42BA">
                        <w:rPr>
                          <w:iCs/>
                          <w:color w:val="4684D0" w:themeColor="accent5"/>
                          <w:sz w:val="24"/>
                        </w:rPr>
                        <w:t>-</w:t>
                      </w:r>
                      <w:r>
                        <w:rPr>
                          <w:iCs/>
                          <w:color w:val="4684D0" w:themeColor="accent5"/>
                          <w:sz w:val="24"/>
                        </w:rPr>
                        <w:t xml:space="preserve">in process at member meetings. CORE requires that our board of directors maintain currency with National Membership. The </w:t>
                      </w:r>
                      <w:r w:rsidR="007C42BA">
                        <w:rPr>
                          <w:iCs/>
                          <w:color w:val="4684D0" w:themeColor="accent5"/>
                          <w:sz w:val="24"/>
                        </w:rPr>
                        <w:t xml:space="preserve">chapter </w:t>
                      </w:r>
                      <w:r>
                        <w:rPr>
                          <w:iCs/>
                          <w:color w:val="4684D0" w:themeColor="accent5"/>
                          <w:sz w:val="24"/>
                        </w:rPr>
                        <w:t>provided scholarships for all board members to have one year of National ASTD membership.</w:t>
                      </w:r>
                      <w:r w:rsidR="007C42BA">
                        <w:rPr>
                          <w:iCs/>
                          <w:color w:val="4684D0" w:themeColor="accent5"/>
                          <w:sz w:val="24"/>
                        </w:rPr>
                        <w:t xml:space="preserve"> We are actively conducting our 2011 member survey and will share results and next steps at our March or April 2012 member meeting.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42BA" w:rsidRPr="002A7A22">
        <w:rPr>
          <w:noProof/>
        </w:rPr>
        <mc:AlternateContent>
          <mc:Choice Requires="wps">
            <w:drawing>
              <wp:anchor distT="0" distB="18415" distL="114300" distR="114300" simplePos="0" relativeHeight="251735040" behindDoc="0" locked="0" layoutInCell="0" allowOverlap="1" wp14:anchorId="11AB32EA" wp14:editId="6FCCE8A3">
                <wp:simplePos x="0" y="0"/>
                <wp:positionH relativeFrom="page">
                  <wp:posOffset>3571875</wp:posOffset>
                </wp:positionH>
                <wp:positionV relativeFrom="page">
                  <wp:posOffset>4337685</wp:posOffset>
                </wp:positionV>
                <wp:extent cx="3692525" cy="840105"/>
                <wp:effectExtent l="0" t="0" r="0" b="0"/>
                <wp:wrapTopAndBottom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525" cy="84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A22" w:rsidRPr="00CE7897" w:rsidRDefault="00CE7897" w:rsidP="00CE7897">
                            <w:pPr>
                              <w:pStyle w:val="Heading3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E7897">
                              <w:rPr>
                                <w:b/>
                                <w:color w:val="FFFFFF" w:themeColor="background1"/>
                              </w:rPr>
                              <w:t>Membership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8" o:spid="_x0000_s1030" type="#_x0000_t202" style="position:absolute;margin-left:281.25pt;margin-top:341.55pt;width:290.75pt;height:66.15pt;z-index:251735040;visibility:visible;mso-wrap-style:square;mso-width-percent:0;mso-height-percent:0;mso-wrap-distance-left:9pt;mso-wrap-distance-top:0;mso-wrap-distance-right:9pt;mso-wrap-distance-bottom:1.4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" o:allowincell="f" filled="f" stroked="f" strokeweight=".5pt">
                <v:textbox>
                  <w:txbxContent>
                    <w:p w:rsidR="002A7A22" w:rsidRPr="00CE7897" w:rsidRDefault="00CE7897" w:rsidP="00CE7897">
                      <w:pPr>
                        <w:pStyle w:val="Heading3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E7897">
                        <w:rPr>
                          <w:b/>
                          <w:color w:val="FFFFFF" w:themeColor="background1"/>
                        </w:rPr>
                        <w:t>Membership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3A788F" w:rsidRDefault="006B4023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2035562" wp14:editId="04EF7DA0">
            <wp:simplePos x="0" y="0"/>
            <wp:positionH relativeFrom="column">
              <wp:posOffset>635</wp:posOffset>
            </wp:positionH>
            <wp:positionV relativeFrom="paragraph">
              <wp:posOffset>570230</wp:posOffset>
            </wp:positionV>
            <wp:extent cx="2210435" cy="2030730"/>
            <wp:effectExtent l="190500" t="209550" r="189865" b="21717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6680">
                      <a:off x="0" y="0"/>
                      <a:ext cx="2210435" cy="203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88F" w:rsidRDefault="00FF4043" w:rsidP="00FF4043">
      <w:pPr>
        <w:tabs>
          <w:tab w:val="left" w:pos="7698"/>
        </w:tabs>
        <w:rPr>
          <w:lang w:val="en"/>
        </w:rPr>
      </w:pPr>
      <w:r>
        <w:rPr>
          <w:lang w:val="en"/>
        </w:rPr>
        <w:tab/>
      </w:r>
    </w:p>
    <w:p w:rsidR="003A788F" w:rsidRDefault="004172F2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4527342" wp14:editId="6A1C6711">
            <wp:simplePos x="0" y="0"/>
            <wp:positionH relativeFrom="column">
              <wp:posOffset>945515</wp:posOffset>
            </wp:positionH>
            <wp:positionV relativeFrom="paragraph">
              <wp:posOffset>107950</wp:posOffset>
            </wp:positionV>
            <wp:extent cx="2581910" cy="1631315"/>
            <wp:effectExtent l="95250" t="152400" r="104140" b="159385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0775">
                      <a:off x="0" y="0"/>
                      <a:ext cx="2581910" cy="16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88F" w:rsidRDefault="003A788F">
      <w:pPr>
        <w:rPr>
          <w:lang w:val="en"/>
        </w:rPr>
      </w:pPr>
    </w:p>
    <w:p w:rsidR="003A788F" w:rsidRDefault="003A788F">
      <w:pPr>
        <w:rPr>
          <w:lang w:val="en"/>
        </w:rPr>
      </w:pPr>
    </w:p>
    <w:p w:rsidR="003A788F" w:rsidRDefault="003A788F">
      <w:pPr>
        <w:rPr>
          <w:lang w:val="en"/>
        </w:rPr>
      </w:pPr>
    </w:p>
    <w:p w:rsidR="003A788F" w:rsidRDefault="004172F2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EAAEAF0" wp14:editId="5E03EB60">
            <wp:simplePos x="0" y="0"/>
            <wp:positionH relativeFrom="column">
              <wp:posOffset>-25689</wp:posOffset>
            </wp:positionH>
            <wp:positionV relativeFrom="paragraph">
              <wp:posOffset>132080</wp:posOffset>
            </wp:positionV>
            <wp:extent cx="1524635" cy="746760"/>
            <wp:effectExtent l="114300" t="342900" r="113665" b="33909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0139">
                      <a:off x="0" y="0"/>
                      <a:ext cx="1524635" cy="74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88F" w:rsidRDefault="003A788F">
      <w:pPr>
        <w:rPr>
          <w:lang w:val="en"/>
        </w:rPr>
      </w:pPr>
    </w:p>
    <w:p w:rsidR="003A788F" w:rsidRDefault="00CE7897">
      <w:p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5" behindDoc="0" locked="0" layoutInCell="1" allowOverlap="1" wp14:anchorId="5769BB2F" wp14:editId="0E3ED6D7">
                <wp:simplePos x="0" y="0"/>
                <wp:positionH relativeFrom="column">
                  <wp:posOffset>-70485</wp:posOffset>
                </wp:positionH>
                <wp:positionV relativeFrom="paragraph">
                  <wp:posOffset>240665</wp:posOffset>
                </wp:positionV>
                <wp:extent cx="3419473" cy="225742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3" cy="2257425"/>
                          <a:chOff x="2" y="0"/>
                          <a:chExt cx="3419473" cy="22574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"/>
                          <a:stretch/>
                        </pic:blipFill>
                        <pic:spPr bwMode="auto">
                          <a:xfrm>
                            <a:off x="847725" y="0"/>
                            <a:ext cx="257175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657225"/>
                            <a:ext cx="10858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1CAD" w:rsidRDefault="00A81CAD">
                              <w:r w:rsidRPr="00A81CAD">
                                <w:rPr>
                                  <w:color w:val="0070C0"/>
                                  <w:sz w:val="96"/>
                                </w:rPr>
                                <w:t>110</w:t>
                              </w:r>
                              <w:r>
                                <w:br/>
                              </w:r>
                              <w:r w:rsidRPr="004172F2">
                                <w:rPr>
                                  <w:b/>
                                  <w:color w:val="0070C0"/>
                                  <w:sz w:val="22"/>
                                </w:rPr>
                                <w:t>Greater Boston ASTD Members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31" style="position:absolute;margin-left:-5.55pt;margin-top:18.95pt;width:269.25pt;height:177.75pt;z-index:251655165;mso-height-relative:margin" coordorigin="" coordsize="34194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2" type="#_x0000_t75" style="position:absolute;left:8477;width:25717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dIPEAAAA2gAAAA8AAABkcnMvZG93bnJldi54bWxEj0FrwkAUhO8F/8PyBG91oyVVo6tIQfDQ&#10;UtRcvD2zz2ww+zZkVxP/fbdQ6HGYmW+Y1aa3tXhQ6yvHCibjBARx4XTFpYL8tHudg/ABWWPtmBQ8&#10;ycNmPXhZYaZdxwd6HEMpIoR9hgpMCE0mpS8MWfRj1xBH7+paiyHKtpS6xS7CbS2nSfIuLVYcFww2&#10;9GGouB3vVsG5P78906TL069895nm19n921yUGg377RJEoD78h//ae61gAb9X4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mdIPEAAAA2gAAAA8AAAAAAAAAAAAAAAAA&#10;nwIAAGRycy9kb3ducmV2LnhtbFBLBQYAAAAABAAEAPcAAACQAwAAAAA=&#10;">
                  <v:imagedata r:id="rId28" o:title="" cropleft="1655f"/>
                  <v:path arrowok="t"/>
                </v:shape>
                <v:shape id="_x0000_s1033" type="#_x0000_t202" style="position:absolute;top:6572;width:10858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A81CAD" w:rsidRDefault="00A81CAD">
                        <w:r w:rsidRPr="00A81CAD">
                          <w:rPr>
                            <w:color w:val="0070C0"/>
                            <w:sz w:val="96"/>
                          </w:rPr>
                          <w:t>110</w:t>
                        </w:r>
                        <w:r>
                          <w:br/>
                        </w:r>
                        <w:r w:rsidRPr="004172F2">
                          <w:rPr>
                            <w:b/>
                            <w:color w:val="0070C0"/>
                            <w:sz w:val="22"/>
                          </w:rPr>
                          <w:t>Greater Boston ASTD Members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A788F" w:rsidRDefault="003A788F">
      <w:pPr>
        <w:rPr>
          <w:lang w:val="en"/>
        </w:rPr>
      </w:pPr>
    </w:p>
    <w:p w:rsidR="003A788F" w:rsidRDefault="003A788F">
      <w:pPr>
        <w:rPr>
          <w:lang w:val="en"/>
        </w:rPr>
      </w:pPr>
    </w:p>
    <w:p w:rsidR="003A788F" w:rsidRDefault="003A788F">
      <w:pPr>
        <w:rPr>
          <w:lang w:val="en"/>
        </w:rPr>
      </w:pPr>
    </w:p>
    <w:p w:rsidR="003A788F" w:rsidRDefault="003A788F">
      <w:pPr>
        <w:rPr>
          <w:lang w:val="en"/>
        </w:rPr>
      </w:pPr>
    </w:p>
    <w:p w:rsidR="003A788F" w:rsidRDefault="007A5E69">
      <w:pPr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C4A4A3" wp14:editId="61ECD356">
                <wp:simplePos x="0" y="0"/>
                <wp:positionH relativeFrom="column">
                  <wp:posOffset>4272280</wp:posOffset>
                </wp:positionH>
                <wp:positionV relativeFrom="paragraph">
                  <wp:posOffset>123825</wp:posOffset>
                </wp:positionV>
                <wp:extent cx="1781175" cy="9620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69" w:rsidRPr="004172F2" w:rsidRDefault="00403F5A" w:rsidP="007A5E69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u w:val="single"/>
                              </w:rPr>
                            </w:pPr>
                            <w:hyperlink r:id="rId29" w:history="1">
                              <w:r w:rsidR="007A5E69" w:rsidRPr="004172F2">
                                <w:rPr>
                                  <w:rStyle w:val="Hyperlink"/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>Membership</w:t>
                              </w:r>
                            </w:hyperlink>
                            <w:r w:rsidR="004172F2" w:rsidRPr="004172F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u w:val="single"/>
                              </w:rPr>
                              <w:t xml:space="preserve"> Offerings</w:t>
                            </w:r>
                          </w:p>
                          <w:p w:rsidR="007A5E69" w:rsidRPr="004172F2" w:rsidRDefault="007A5E69" w:rsidP="007A5E6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4172F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Standard $80</w:t>
                            </w:r>
                          </w:p>
                          <w:p w:rsidR="007A5E69" w:rsidRPr="004172F2" w:rsidRDefault="007A5E69" w:rsidP="007A5E6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4172F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Group</w:t>
                            </w:r>
                            <w:r w:rsidR="003C1F0C" w:rsidRPr="004172F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(3 or more)</w:t>
                            </w:r>
                            <w:r w:rsidRPr="004172F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$65</w:t>
                            </w:r>
                          </w:p>
                          <w:p w:rsidR="007A5E69" w:rsidRPr="004172F2" w:rsidRDefault="007A5E69" w:rsidP="007A5E6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4172F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Student $55</w:t>
                            </w:r>
                          </w:p>
                          <w:p w:rsidR="007A5E69" w:rsidRPr="007A5E69" w:rsidRDefault="007A5E6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336.4pt;margin-top:9.75pt;width:140.25pt;height:7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" filled="f" stroked="f">
                <v:textbox>
                  <w:txbxContent>
                    <w:p w:rsidR="007A5E69" w:rsidRPr="004172F2" w:rsidRDefault="00403F5A" w:rsidP="007A5E69">
                      <w:pPr>
                        <w:rPr>
                          <w:b/>
                          <w:i/>
                          <w:color w:val="FFFFFF" w:themeColor="background1"/>
                          <w:sz w:val="20"/>
                          <w:u w:val="single"/>
                        </w:rPr>
                      </w:pPr>
                      <w:hyperlink r:id="rId30" w:history="1">
                        <w:r w:rsidR="007A5E69" w:rsidRPr="004172F2">
                          <w:rPr>
                            <w:rStyle w:val="Hyperlink"/>
                            <w:b/>
                            <w:i/>
                            <w:color w:val="FFFFFF" w:themeColor="background1"/>
                            <w:sz w:val="20"/>
                          </w:rPr>
                          <w:t>Membership</w:t>
                        </w:r>
                      </w:hyperlink>
                      <w:r w:rsidR="004172F2" w:rsidRPr="004172F2">
                        <w:rPr>
                          <w:b/>
                          <w:i/>
                          <w:color w:val="FFFFFF" w:themeColor="background1"/>
                          <w:sz w:val="20"/>
                          <w:u w:val="single"/>
                        </w:rPr>
                        <w:t xml:space="preserve"> Offerings</w:t>
                      </w:r>
                    </w:p>
                    <w:p w:rsidR="007A5E69" w:rsidRPr="004172F2" w:rsidRDefault="007A5E69" w:rsidP="007A5E6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4172F2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>Standard $80</w:t>
                      </w:r>
                    </w:p>
                    <w:p w:rsidR="007A5E69" w:rsidRPr="004172F2" w:rsidRDefault="007A5E69" w:rsidP="007A5E6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4172F2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>Group</w:t>
                      </w:r>
                      <w:r w:rsidR="003C1F0C" w:rsidRPr="004172F2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(3 or more)</w:t>
                      </w:r>
                      <w:r w:rsidRPr="004172F2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$65</w:t>
                      </w:r>
                    </w:p>
                    <w:p w:rsidR="007A5E69" w:rsidRPr="004172F2" w:rsidRDefault="007A5E69" w:rsidP="007A5E6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4172F2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>Student $55</w:t>
                      </w:r>
                    </w:p>
                    <w:p w:rsidR="007A5E69" w:rsidRPr="007A5E69" w:rsidRDefault="007A5E6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788F" w:rsidRDefault="003A788F">
      <w:pPr>
        <w:rPr>
          <w:lang w:val="en"/>
        </w:rPr>
      </w:pPr>
    </w:p>
    <w:p w:rsidR="003A788F" w:rsidRDefault="003A788F">
      <w:pPr>
        <w:rPr>
          <w:lang w:val="en"/>
        </w:rPr>
      </w:pPr>
    </w:p>
    <w:p w:rsidR="003A788F" w:rsidRDefault="003A788F">
      <w:pPr>
        <w:rPr>
          <w:lang w:val="en"/>
        </w:rPr>
      </w:pPr>
    </w:p>
    <w:p w:rsidR="003A788F" w:rsidRDefault="006661FC" w:rsidP="00D33830">
      <w:pPr>
        <w:jc w:val="right"/>
        <w:rPr>
          <w:lang w:val="en"/>
        </w:rPr>
      </w:pPr>
      <w:r w:rsidRPr="00DC6DF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33A680B9" wp14:editId="15A508C9">
                <wp:simplePos x="0" y="0"/>
                <wp:positionH relativeFrom="margin">
                  <wp:posOffset>2653665</wp:posOffset>
                </wp:positionH>
                <wp:positionV relativeFrom="margin">
                  <wp:posOffset>1785620</wp:posOffset>
                </wp:positionV>
                <wp:extent cx="1133475" cy="276225"/>
                <wp:effectExtent l="19050" t="19050" r="28575" b="28575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61FC" w:rsidRPr="00DC6DF9" w:rsidRDefault="006661FC" w:rsidP="006661F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</w:rPr>
                              <w:t>100% Complete</w:t>
                            </w:r>
                          </w:p>
                          <w:p w:rsidR="006661FC" w:rsidRPr="00DC6DF9" w:rsidRDefault="006661FC" w:rsidP="006661F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185" style="position:absolute;left:0;text-align:left;margin-left:208.95pt;margin-top:140.6pt;width:89.25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" o:allowincell="f" adj="1739" fillcolor="#943634" strokecolor="#e28200 [2405]" strokeweight="3pt">
                <v:shadow color="#5d7035" offset="1pt,1pt"/>
                <v:textbox inset="3.6pt,,3.6pt">
                  <w:txbxContent>
                    <w:p w:rsidR="006661FC" w:rsidRPr="00DC6DF9" w:rsidRDefault="006661FC" w:rsidP="006661FC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0"/>
                        </w:rPr>
                        <w:t>100% Complete</w:t>
                      </w:r>
                    </w:p>
                    <w:p w:rsidR="006661FC" w:rsidRPr="00DC6DF9" w:rsidRDefault="006661FC" w:rsidP="006661FC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D119E">
        <w:rPr>
          <w:noProof/>
        </w:rPr>
        <w:drawing>
          <wp:inline distT="0" distB="0" distL="0" distR="0" wp14:anchorId="5B27771E" wp14:editId="14119397">
            <wp:extent cx="4838700" cy="22098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5150F0" w:rsidRPr="005150F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BA03DE" wp14:editId="4A331E42">
                <wp:simplePos x="0" y="0"/>
                <wp:positionH relativeFrom="column">
                  <wp:posOffset>-99060</wp:posOffset>
                </wp:positionH>
                <wp:positionV relativeFrom="paragraph">
                  <wp:posOffset>4445</wp:posOffset>
                </wp:positionV>
                <wp:extent cx="2466975" cy="21621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0F0" w:rsidRPr="005150F0" w:rsidRDefault="005150F0" w:rsidP="005150F0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5150F0">
                              <w:rPr>
                                <w:b/>
                                <w:sz w:val="22"/>
                                <w:u w:val="single"/>
                              </w:rPr>
                              <w:t>Monthly Member Meetings</w:t>
                            </w:r>
                          </w:p>
                          <w:p w:rsidR="005150F0" w:rsidRPr="005150F0" w:rsidRDefault="005150F0" w:rsidP="005150F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 w:rsidRPr="005150F0">
                              <w:rPr>
                                <w:sz w:val="22"/>
                              </w:rPr>
                              <w:t xml:space="preserve">Open to </w:t>
                            </w:r>
                            <w:r w:rsidR="004E516D">
                              <w:rPr>
                                <w:sz w:val="22"/>
                              </w:rPr>
                              <w:t>Non-members T</w:t>
                            </w:r>
                            <w:r w:rsidRPr="005150F0">
                              <w:rPr>
                                <w:sz w:val="22"/>
                              </w:rPr>
                              <w:t>oo</w:t>
                            </w:r>
                          </w:p>
                          <w:p w:rsidR="005150F0" w:rsidRPr="005150F0" w:rsidRDefault="004E516D" w:rsidP="005150F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Low F</w:t>
                            </w:r>
                            <w:r w:rsidR="005150F0" w:rsidRPr="005150F0">
                              <w:rPr>
                                <w:sz w:val="22"/>
                              </w:rPr>
                              <w:t>ees</w:t>
                            </w:r>
                          </w:p>
                          <w:p w:rsidR="005150F0" w:rsidRDefault="005150F0" w:rsidP="005150F0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 w:rsidRPr="005150F0">
                              <w:rPr>
                                <w:sz w:val="22"/>
                              </w:rPr>
                              <w:t>Members $10</w:t>
                            </w:r>
                          </w:p>
                          <w:p w:rsidR="00292DDC" w:rsidRPr="005150F0" w:rsidRDefault="00292DDC" w:rsidP="005150F0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Unemployed $10</w:t>
                            </w:r>
                          </w:p>
                          <w:p w:rsidR="005150F0" w:rsidRPr="005150F0" w:rsidRDefault="005150F0" w:rsidP="005150F0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 w:rsidRPr="005150F0">
                              <w:rPr>
                                <w:sz w:val="22"/>
                              </w:rPr>
                              <w:t>Non-members $25</w:t>
                            </w:r>
                          </w:p>
                          <w:p w:rsidR="005150F0" w:rsidRPr="005150F0" w:rsidRDefault="005150F0" w:rsidP="005150F0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 w:rsidRPr="005150F0">
                              <w:rPr>
                                <w:sz w:val="22"/>
                              </w:rPr>
                              <w:t>Walk-in fee +5</w:t>
                            </w:r>
                          </w:p>
                          <w:p w:rsidR="005150F0" w:rsidRPr="005150F0" w:rsidRDefault="005150F0" w:rsidP="005150F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 w:rsidRPr="005150F0">
                              <w:rPr>
                                <w:sz w:val="22"/>
                              </w:rPr>
                              <w:t>Average Attendance = 45</w:t>
                            </w:r>
                          </w:p>
                          <w:p w:rsidR="005150F0" w:rsidRDefault="005150F0" w:rsidP="005150F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Held </w:t>
                            </w:r>
                            <w:r w:rsidRPr="005150F0">
                              <w:rPr>
                                <w:sz w:val="22"/>
                              </w:rPr>
                              <w:t xml:space="preserve"> 3</w:t>
                            </w:r>
                            <w:r w:rsidRPr="005150F0">
                              <w:rPr>
                                <w:sz w:val="22"/>
                                <w:vertAlign w:val="superscript"/>
                              </w:rPr>
                              <w:t>rd</w:t>
                            </w:r>
                            <w:r w:rsidRPr="005150F0">
                              <w:rPr>
                                <w:sz w:val="22"/>
                              </w:rPr>
                              <w:t xml:space="preserve"> Thursday@6pm</w:t>
                            </w:r>
                          </w:p>
                          <w:p w:rsidR="005150F0" w:rsidRPr="005150F0" w:rsidRDefault="005150F0" w:rsidP="005150F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September – June</w:t>
                            </w:r>
                          </w:p>
                          <w:p w:rsidR="005150F0" w:rsidRPr="005150F0" w:rsidRDefault="005150F0" w:rsidP="005150F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 w:rsidRPr="005150F0">
                              <w:rPr>
                                <w:sz w:val="22"/>
                              </w:rPr>
                              <w:t xml:space="preserve">Includes </w:t>
                            </w:r>
                            <w:r w:rsidR="004E516D">
                              <w:rPr>
                                <w:sz w:val="22"/>
                              </w:rPr>
                              <w:t>Networking D</w:t>
                            </w:r>
                            <w:r w:rsidRPr="005150F0">
                              <w:rPr>
                                <w:sz w:val="22"/>
                              </w:rPr>
                              <w:t>inner</w:t>
                            </w:r>
                          </w:p>
                          <w:p w:rsidR="005150F0" w:rsidRDefault="005150F0" w:rsidP="00515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7.8pt;margin-top:.35pt;width:194.25pt;height:17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" filled="f" stroked="f">
                <v:textbox>
                  <w:txbxContent>
                    <w:p w:rsidR="005150F0" w:rsidRPr="005150F0" w:rsidRDefault="005150F0" w:rsidP="005150F0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5150F0">
                        <w:rPr>
                          <w:b/>
                          <w:sz w:val="22"/>
                          <w:u w:val="single"/>
                        </w:rPr>
                        <w:t>Monthly Member Meetings</w:t>
                      </w:r>
                    </w:p>
                    <w:p w:rsidR="005150F0" w:rsidRPr="005150F0" w:rsidRDefault="005150F0" w:rsidP="005150F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2"/>
                        </w:rPr>
                      </w:pPr>
                      <w:r w:rsidRPr="005150F0">
                        <w:rPr>
                          <w:sz w:val="22"/>
                        </w:rPr>
                        <w:t xml:space="preserve">Open to </w:t>
                      </w:r>
                      <w:r w:rsidR="004E516D">
                        <w:rPr>
                          <w:sz w:val="22"/>
                        </w:rPr>
                        <w:t>Non-members T</w:t>
                      </w:r>
                      <w:r w:rsidRPr="005150F0">
                        <w:rPr>
                          <w:sz w:val="22"/>
                        </w:rPr>
                        <w:t>oo</w:t>
                      </w:r>
                    </w:p>
                    <w:p w:rsidR="005150F0" w:rsidRPr="005150F0" w:rsidRDefault="004E516D" w:rsidP="005150F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Low F</w:t>
                      </w:r>
                      <w:r w:rsidR="005150F0" w:rsidRPr="005150F0">
                        <w:rPr>
                          <w:sz w:val="22"/>
                        </w:rPr>
                        <w:t>ees</w:t>
                      </w:r>
                    </w:p>
                    <w:p w:rsidR="005150F0" w:rsidRDefault="005150F0" w:rsidP="005150F0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sz w:val="22"/>
                        </w:rPr>
                      </w:pPr>
                      <w:r w:rsidRPr="005150F0">
                        <w:rPr>
                          <w:sz w:val="22"/>
                        </w:rPr>
                        <w:t>Members $10</w:t>
                      </w:r>
                    </w:p>
                    <w:p w:rsidR="00292DDC" w:rsidRPr="005150F0" w:rsidRDefault="00292DDC" w:rsidP="005150F0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Unemployed $10</w:t>
                      </w:r>
                    </w:p>
                    <w:p w:rsidR="005150F0" w:rsidRPr="005150F0" w:rsidRDefault="005150F0" w:rsidP="005150F0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sz w:val="22"/>
                        </w:rPr>
                      </w:pPr>
                      <w:r w:rsidRPr="005150F0">
                        <w:rPr>
                          <w:sz w:val="22"/>
                        </w:rPr>
                        <w:t>Non-members $25</w:t>
                      </w:r>
                    </w:p>
                    <w:p w:rsidR="005150F0" w:rsidRPr="005150F0" w:rsidRDefault="005150F0" w:rsidP="005150F0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sz w:val="22"/>
                        </w:rPr>
                      </w:pPr>
                      <w:r w:rsidRPr="005150F0">
                        <w:rPr>
                          <w:sz w:val="22"/>
                        </w:rPr>
                        <w:t>Walk-in fee +5</w:t>
                      </w:r>
                    </w:p>
                    <w:p w:rsidR="005150F0" w:rsidRPr="005150F0" w:rsidRDefault="005150F0" w:rsidP="005150F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2"/>
                        </w:rPr>
                      </w:pPr>
                      <w:r w:rsidRPr="005150F0">
                        <w:rPr>
                          <w:sz w:val="22"/>
                        </w:rPr>
                        <w:t>Average Attendance = 45</w:t>
                      </w:r>
                    </w:p>
                    <w:p w:rsidR="005150F0" w:rsidRDefault="005150F0" w:rsidP="005150F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Held </w:t>
                      </w:r>
                      <w:r w:rsidRPr="005150F0">
                        <w:rPr>
                          <w:sz w:val="22"/>
                        </w:rPr>
                        <w:t xml:space="preserve"> 3</w:t>
                      </w:r>
                      <w:r w:rsidRPr="005150F0">
                        <w:rPr>
                          <w:sz w:val="22"/>
                          <w:vertAlign w:val="superscript"/>
                        </w:rPr>
                        <w:t>rd</w:t>
                      </w:r>
                      <w:r w:rsidRPr="005150F0">
                        <w:rPr>
                          <w:sz w:val="22"/>
                        </w:rPr>
                        <w:t xml:space="preserve"> Thursday@6pm</w:t>
                      </w:r>
                    </w:p>
                    <w:p w:rsidR="005150F0" w:rsidRPr="005150F0" w:rsidRDefault="005150F0" w:rsidP="005150F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September – June</w:t>
                      </w:r>
                    </w:p>
                    <w:p w:rsidR="005150F0" w:rsidRPr="005150F0" w:rsidRDefault="005150F0" w:rsidP="005150F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2"/>
                        </w:rPr>
                      </w:pPr>
                      <w:r w:rsidRPr="005150F0">
                        <w:rPr>
                          <w:sz w:val="22"/>
                        </w:rPr>
                        <w:t xml:space="preserve">Includes </w:t>
                      </w:r>
                      <w:r w:rsidR="004E516D">
                        <w:rPr>
                          <w:sz w:val="22"/>
                        </w:rPr>
                        <w:t>Networking D</w:t>
                      </w:r>
                      <w:r w:rsidRPr="005150F0">
                        <w:rPr>
                          <w:sz w:val="22"/>
                        </w:rPr>
                        <w:t>inner</w:t>
                      </w:r>
                    </w:p>
                    <w:p w:rsidR="005150F0" w:rsidRDefault="005150F0" w:rsidP="005150F0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1547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11547"/>
      </w:tblGrid>
      <w:tr w:rsidR="00D33830" w:rsidTr="00C746AC">
        <w:trPr>
          <w:trHeight w:val="720"/>
        </w:trPr>
        <w:tc>
          <w:tcPr>
            <w:tcW w:w="11547" w:type="dxa"/>
            <w:shd w:val="clear" w:color="auto" w:fill="404040" w:themeFill="text1" w:themeFillTint="BF"/>
            <w:vAlign w:val="center"/>
          </w:tcPr>
          <w:p w:rsidR="00D33830" w:rsidRDefault="00D33830" w:rsidP="00DB3C0B">
            <w:pPr>
              <w:pStyle w:val="Heading4"/>
              <w:outlineLvl w:val="3"/>
            </w:pPr>
            <w:r w:rsidRPr="00D33830">
              <w:rPr>
                <w:sz w:val="32"/>
              </w:rPr>
              <w:t>Professional development programming</w:t>
            </w:r>
          </w:p>
        </w:tc>
      </w:tr>
    </w:tbl>
    <w:p w:rsidR="00D33830" w:rsidRDefault="001341A1">
      <w:pPr>
        <w:rPr>
          <w:lang w:val="en"/>
        </w:rPr>
        <w:sectPr w:rsidR="00D33830" w:rsidSect="00D14318">
          <w:type w:val="continuous"/>
          <w:pgSz w:w="12240" w:h="15840" w:code="1"/>
          <w:pgMar w:top="720" w:right="576" w:bottom="720" w:left="576" w:header="360" w:footer="720" w:gutter="0"/>
          <w:cols w:space="504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EF534AE" wp14:editId="6FF2BA6B">
            <wp:simplePos x="0" y="0"/>
            <wp:positionH relativeFrom="column">
              <wp:posOffset>4939665</wp:posOffset>
            </wp:positionH>
            <wp:positionV relativeFrom="paragraph">
              <wp:posOffset>4445</wp:posOffset>
            </wp:positionV>
            <wp:extent cx="846455" cy="1143000"/>
            <wp:effectExtent l="0" t="0" r="0" b="0"/>
            <wp:wrapTopAndBottom/>
            <wp:docPr id="1" name="Picture 1" descr="Tony Bing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ny Bingha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30" w:rsidRDefault="00D33830" w:rsidP="00EA4ADE">
      <w:pPr>
        <w:pStyle w:val="NoSpacing"/>
      </w:pPr>
    </w:p>
    <w:p w:rsidR="00D33830" w:rsidRDefault="00D33830" w:rsidP="00EA4ADE">
      <w:pPr>
        <w:pStyle w:val="NoSpacing"/>
      </w:pP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Sidebar"/>
      </w:tblPr>
      <w:tblGrid>
        <w:gridCol w:w="3528"/>
      </w:tblGrid>
      <w:tr w:rsidR="00D33830" w:rsidTr="00D33830">
        <w:trPr>
          <w:trHeight w:val="360"/>
        </w:trPr>
        <w:tc>
          <w:tcPr>
            <w:tcW w:w="3528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4172F2" w:rsidRDefault="004172F2" w:rsidP="001D333D">
            <w:pPr>
              <w:pStyle w:val="Heading4"/>
              <w:outlineLvl w:val="3"/>
              <w:rPr>
                <w:lang w:val="en"/>
              </w:rPr>
            </w:pPr>
          </w:p>
          <w:p w:rsidR="00D33830" w:rsidRDefault="00184151" w:rsidP="001D333D">
            <w:pPr>
              <w:pStyle w:val="Heading4"/>
              <w:outlineLvl w:val="3"/>
              <w:rPr>
                <w:lang w:val="en"/>
              </w:rPr>
            </w:pPr>
            <w:r>
              <w:rPr>
                <w:lang w:val="en"/>
              </w:rPr>
              <w:t>fast facts</w:t>
            </w:r>
          </w:p>
        </w:tc>
      </w:tr>
      <w:tr w:rsidR="00D33830" w:rsidTr="00D33830">
        <w:tc>
          <w:tcPr>
            <w:tcW w:w="3528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D33830" w:rsidRPr="00D33830" w:rsidRDefault="001D333D" w:rsidP="009B476B">
            <w:pPr>
              <w:ind w:left="-90"/>
              <w:rPr>
                <w:rFonts w:ascii="Calibri" w:hAnsi="Calibri" w:cs="Times New Roman"/>
                <w:color w:val="1F497D"/>
              </w:rPr>
            </w:pPr>
            <w:r>
              <w:rPr>
                <w:rStyle w:val="question-text"/>
                <w:rFonts w:ascii="Calibri" w:hAnsi="Calibri"/>
                <w:color w:val="1F497D"/>
              </w:rPr>
              <w:t xml:space="preserve">We offered a wide variety of professional development opportunities for Greater Boston </w:t>
            </w:r>
            <w:r w:rsidR="009B476B">
              <w:rPr>
                <w:rStyle w:val="question-text"/>
                <w:rFonts w:ascii="Calibri" w:hAnsi="Calibri"/>
                <w:color w:val="1F497D"/>
              </w:rPr>
              <w:t>a</w:t>
            </w:r>
            <w:r>
              <w:rPr>
                <w:rStyle w:val="question-text"/>
                <w:rFonts w:ascii="Calibri" w:hAnsi="Calibri"/>
                <w:color w:val="1F497D"/>
              </w:rPr>
              <w:t>rea</w:t>
            </w:r>
            <w:r w:rsidR="00D33830">
              <w:rPr>
                <w:rStyle w:val="question-text"/>
                <w:rFonts w:ascii="Calibri" w:hAnsi="Calibri"/>
                <w:color w:val="1F497D"/>
              </w:rPr>
              <w:t xml:space="preserve"> W</w:t>
            </w:r>
            <w:r>
              <w:rPr>
                <w:rStyle w:val="question-text"/>
                <w:rFonts w:ascii="Calibri" w:hAnsi="Calibri"/>
                <w:color w:val="1F497D"/>
              </w:rPr>
              <w:t xml:space="preserve">orkplace </w:t>
            </w:r>
            <w:r w:rsidR="00D33830">
              <w:rPr>
                <w:rStyle w:val="question-text"/>
                <w:rFonts w:ascii="Calibri" w:hAnsi="Calibri"/>
                <w:color w:val="1F497D"/>
              </w:rPr>
              <w:t>L</w:t>
            </w:r>
            <w:r>
              <w:rPr>
                <w:rStyle w:val="question-text"/>
                <w:rFonts w:ascii="Calibri" w:hAnsi="Calibri"/>
                <w:color w:val="1F497D"/>
              </w:rPr>
              <w:t xml:space="preserve">earning </w:t>
            </w:r>
            <w:r w:rsidR="009B476B">
              <w:rPr>
                <w:rStyle w:val="question-text"/>
                <w:rFonts w:ascii="Calibri" w:hAnsi="Calibri"/>
                <w:color w:val="1F497D"/>
              </w:rPr>
              <w:t>p</w:t>
            </w:r>
            <w:r w:rsidR="00D33830">
              <w:rPr>
                <w:rStyle w:val="question-text"/>
                <w:rFonts w:ascii="Calibri" w:hAnsi="Calibri"/>
                <w:color w:val="1F497D"/>
              </w:rPr>
              <w:t>rofessionals</w:t>
            </w:r>
            <w:r>
              <w:rPr>
                <w:rStyle w:val="question-text"/>
                <w:rFonts w:ascii="Calibri" w:hAnsi="Calibri"/>
                <w:color w:val="1F497D"/>
              </w:rPr>
              <w:t xml:space="preserve">. </w:t>
            </w:r>
          </w:p>
        </w:tc>
      </w:tr>
    </w:tbl>
    <w:p w:rsidR="00EA4ADE" w:rsidRDefault="00535573" w:rsidP="00EA4ADE">
      <w:pPr>
        <w:pStyle w:val="Callout"/>
      </w:pPr>
      <w:r>
        <w:t>5</w:t>
      </w:r>
    </w:p>
    <w:p w:rsidR="001D333D" w:rsidRPr="00AC3C99" w:rsidRDefault="00D5234B" w:rsidP="00184151">
      <w:pPr>
        <w:pStyle w:val="SidebarText"/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Typical-format m</w:t>
      </w:r>
      <w:r w:rsidR="00667719" w:rsidRPr="00AC3C99">
        <w:rPr>
          <w:color w:val="1C416F" w:themeColor="accent5" w:themeShade="80"/>
        </w:rPr>
        <w:t>ember meetings were held in 2011</w:t>
      </w:r>
      <w:r w:rsidRPr="00AC3C99">
        <w:rPr>
          <w:color w:val="1C416F" w:themeColor="accent5" w:themeShade="80"/>
        </w:rPr>
        <w:t xml:space="preserve"> bringing professional development to our members </w:t>
      </w:r>
      <w:proofErr w:type="gramStart"/>
      <w:r w:rsidRPr="00AC3C99">
        <w:rPr>
          <w:color w:val="1C416F" w:themeColor="accent5" w:themeShade="80"/>
        </w:rPr>
        <w:t xml:space="preserve">on </w:t>
      </w:r>
      <w:r w:rsidR="004E516D" w:rsidRPr="00AC3C99">
        <w:rPr>
          <w:color w:val="1C416F" w:themeColor="accent5" w:themeShade="80"/>
        </w:rPr>
        <w:t xml:space="preserve"> </w:t>
      </w:r>
      <w:r w:rsidRPr="00AC3C99">
        <w:rPr>
          <w:color w:val="1C416F" w:themeColor="accent5" w:themeShade="80"/>
        </w:rPr>
        <w:t>a</w:t>
      </w:r>
      <w:proofErr w:type="gramEnd"/>
      <w:r w:rsidRPr="00AC3C99">
        <w:rPr>
          <w:color w:val="1C416F" w:themeColor="accent5" w:themeShade="80"/>
        </w:rPr>
        <w:t xml:space="preserve"> wide variety of </w:t>
      </w:r>
      <w:proofErr w:type="spellStart"/>
      <w:r w:rsidRPr="00AC3C99">
        <w:rPr>
          <w:color w:val="1C416F" w:themeColor="accent5" w:themeShade="80"/>
        </w:rPr>
        <w:t>topics</w:t>
      </w:r>
      <w:r w:rsidR="001D333D" w:rsidRPr="00AC3C99">
        <w:rPr>
          <w:color w:val="1C416F" w:themeColor="accent5" w:themeShade="80"/>
        </w:rPr>
        <w:t>.Each</w:t>
      </w:r>
      <w:proofErr w:type="spellEnd"/>
      <w:r w:rsidR="001D333D" w:rsidRPr="00AC3C99">
        <w:rPr>
          <w:color w:val="1C416F" w:themeColor="accent5" w:themeShade="80"/>
        </w:rPr>
        <w:t xml:space="preserve"> meeting included</w:t>
      </w:r>
      <w:r w:rsidR="004E516D" w:rsidRPr="00AC3C99">
        <w:rPr>
          <w:color w:val="1C416F" w:themeColor="accent5" w:themeShade="80"/>
        </w:rPr>
        <w:t>:</w:t>
      </w:r>
      <w:r w:rsidR="004172F2" w:rsidRPr="00AC3C99">
        <w:rPr>
          <w:color w:val="1C416F" w:themeColor="accent5" w:themeShade="80"/>
        </w:rPr>
        <w:br/>
      </w:r>
    </w:p>
    <w:p w:rsidR="001D333D" w:rsidRPr="00AC3C99" w:rsidRDefault="001D333D" w:rsidP="00184151">
      <w:pPr>
        <w:pStyle w:val="SidebarText"/>
        <w:numPr>
          <w:ilvl w:val="0"/>
          <w:numId w:val="21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Networking Dinner</w:t>
      </w:r>
    </w:p>
    <w:p w:rsidR="001D333D" w:rsidRPr="00AC3C99" w:rsidRDefault="00D5234B" w:rsidP="00184151">
      <w:pPr>
        <w:pStyle w:val="SidebarText"/>
        <w:numPr>
          <w:ilvl w:val="0"/>
          <w:numId w:val="21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 xml:space="preserve">30-minute “Tech Talk” training </w:t>
      </w:r>
      <w:r w:rsidR="009B476B" w:rsidRPr="00AC3C99">
        <w:rPr>
          <w:color w:val="1C416F" w:themeColor="accent5" w:themeShade="80"/>
        </w:rPr>
        <w:t>T</w:t>
      </w:r>
      <w:r w:rsidRPr="00AC3C99">
        <w:rPr>
          <w:color w:val="1C416F" w:themeColor="accent5" w:themeShade="80"/>
        </w:rPr>
        <w:t>echnology demonstration</w:t>
      </w:r>
    </w:p>
    <w:p w:rsidR="001D333D" w:rsidRPr="00AC3C99" w:rsidRDefault="001D333D" w:rsidP="00184151">
      <w:pPr>
        <w:pStyle w:val="SidebarText"/>
        <w:numPr>
          <w:ilvl w:val="0"/>
          <w:numId w:val="21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A</w:t>
      </w:r>
      <w:r w:rsidR="00D5234B" w:rsidRPr="00AC3C99">
        <w:rPr>
          <w:color w:val="1C416F" w:themeColor="accent5" w:themeShade="80"/>
        </w:rPr>
        <w:t xml:space="preserve"> long networking break</w:t>
      </w:r>
    </w:p>
    <w:p w:rsidR="004936C8" w:rsidRDefault="001D333D" w:rsidP="00184151">
      <w:pPr>
        <w:pStyle w:val="SidebarText"/>
        <w:numPr>
          <w:ilvl w:val="0"/>
          <w:numId w:val="21"/>
        </w:numPr>
        <w:spacing w:after="0"/>
      </w:pPr>
      <w:r w:rsidRPr="00AC3C99">
        <w:rPr>
          <w:color w:val="1C416F" w:themeColor="accent5" w:themeShade="80"/>
        </w:rPr>
        <w:t>K</w:t>
      </w:r>
      <w:r w:rsidR="00D5234B" w:rsidRPr="00AC3C99">
        <w:rPr>
          <w:color w:val="1C416F" w:themeColor="accent5" w:themeShade="80"/>
        </w:rPr>
        <w:t>eynote presentation/feature</w:t>
      </w:r>
      <w:r w:rsidR="004172F2" w:rsidRPr="00AC3C99">
        <w:rPr>
          <w:color w:val="1C416F" w:themeColor="accent5" w:themeShade="80"/>
        </w:rPr>
        <w:br/>
      </w: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2046"/>
      </w:tblGrid>
      <w:tr w:rsidR="004936C8" w:rsidTr="007D4F72">
        <w:trPr>
          <w:trHeight w:hRule="exact" w:val="216"/>
        </w:trPr>
        <w:tc>
          <w:tcPr>
            <w:tcW w:w="2100" w:type="pct"/>
            <w:shd w:val="clear" w:color="auto" w:fill="FFA830" w:themeFill="accent2"/>
          </w:tcPr>
          <w:p w:rsidR="004936C8" w:rsidRDefault="004936C8" w:rsidP="007D4F72"/>
        </w:tc>
        <w:tc>
          <w:tcPr>
            <w:tcW w:w="2900" w:type="pct"/>
            <w:shd w:val="clear" w:color="auto" w:fill="BFBFBF" w:themeFill="background1" w:themeFillShade="BF"/>
          </w:tcPr>
          <w:p w:rsidR="004936C8" w:rsidRDefault="004936C8" w:rsidP="007D4F72"/>
        </w:tc>
      </w:tr>
    </w:tbl>
    <w:p w:rsidR="004936C8" w:rsidRDefault="00D77071" w:rsidP="004936C8">
      <w:pPr>
        <w:pStyle w:val="Callout"/>
        <w:rPr>
          <w:lang w:val="fr-FR"/>
        </w:rPr>
      </w:pPr>
      <w:r>
        <w:rPr>
          <w:lang w:val="fr-FR"/>
        </w:rPr>
        <w:t>4</w:t>
      </w:r>
    </w:p>
    <w:p w:rsidR="004936C8" w:rsidRPr="00AC3C99" w:rsidRDefault="004936C8" w:rsidP="004936C8">
      <w:pPr>
        <w:pStyle w:val="SidebarText"/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 xml:space="preserve">Special-format member meetings were </w:t>
      </w:r>
      <w:r w:rsidR="00D77071" w:rsidRPr="00AC3C99">
        <w:rPr>
          <w:color w:val="1C416F" w:themeColor="accent5" w:themeShade="80"/>
        </w:rPr>
        <w:t>held</w:t>
      </w:r>
      <w:r w:rsidR="004172F2" w:rsidRPr="00AC3C99">
        <w:rPr>
          <w:color w:val="1C416F" w:themeColor="accent5" w:themeShade="80"/>
        </w:rPr>
        <w:br/>
      </w:r>
    </w:p>
    <w:p w:rsidR="00D5234B" w:rsidRPr="00AC3C99" w:rsidRDefault="00D77071" w:rsidP="00D77071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Hands-on eLearning Workshop</w:t>
      </w:r>
    </w:p>
    <w:p w:rsidR="00D77071" w:rsidRPr="00AC3C99" w:rsidRDefault="00D77071" w:rsidP="00D77071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Multi-Chapter Summer Social Mixer</w:t>
      </w:r>
    </w:p>
    <w:p w:rsidR="00D77071" w:rsidRPr="00AC3C99" w:rsidRDefault="00D77071" w:rsidP="00D77071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Member Showcase Night</w:t>
      </w:r>
    </w:p>
    <w:p w:rsidR="00D77071" w:rsidRDefault="00D77071" w:rsidP="00D77071">
      <w:pPr>
        <w:pStyle w:val="SidebarText"/>
        <w:numPr>
          <w:ilvl w:val="0"/>
          <w:numId w:val="20"/>
        </w:numPr>
        <w:spacing w:after="0"/>
      </w:pPr>
      <w:r w:rsidRPr="00AC3C99">
        <w:rPr>
          <w:color w:val="1C416F" w:themeColor="accent5" w:themeShade="80"/>
        </w:rPr>
        <w:t>Multi-Chapter One Day Mini-Conference</w:t>
      </w:r>
      <w:r w:rsidR="004172F2">
        <w:br/>
      </w: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2046"/>
      </w:tblGrid>
      <w:tr w:rsidR="00EA4ADE" w:rsidTr="0010213E">
        <w:trPr>
          <w:trHeight w:hRule="exact" w:val="216"/>
        </w:trPr>
        <w:tc>
          <w:tcPr>
            <w:tcW w:w="2100" w:type="pct"/>
            <w:shd w:val="clear" w:color="auto" w:fill="FFA830" w:themeFill="accent2"/>
          </w:tcPr>
          <w:p w:rsidR="00EA4ADE" w:rsidRDefault="00EA4ADE" w:rsidP="0010213E"/>
        </w:tc>
        <w:tc>
          <w:tcPr>
            <w:tcW w:w="2900" w:type="pct"/>
            <w:shd w:val="clear" w:color="auto" w:fill="BFBFBF" w:themeFill="background1" w:themeFillShade="BF"/>
          </w:tcPr>
          <w:p w:rsidR="00EA4ADE" w:rsidRDefault="00EA4ADE" w:rsidP="0010213E"/>
        </w:tc>
      </w:tr>
    </w:tbl>
    <w:p w:rsidR="00EA4ADE" w:rsidRDefault="008B0D76" w:rsidP="004936C8">
      <w:pPr>
        <w:pStyle w:val="Callout"/>
        <w:rPr>
          <w:lang w:val="fr-FR"/>
        </w:rPr>
      </w:pPr>
      <w:r>
        <w:rPr>
          <w:lang w:val="fr-FR"/>
        </w:rPr>
        <w:t>5</w:t>
      </w:r>
    </w:p>
    <w:p w:rsidR="008B0D76" w:rsidRPr="00AC3C99" w:rsidRDefault="008B0D76" w:rsidP="008B0D76">
      <w:pPr>
        <w:pStyle w:val="SidebarText"/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Keynote presentations</w:t>
      </w:r>
      <w:r w:rsidR="004172F2" w:rsidRPr="00AC3C99">
        <w:rPr>
          <w:color w:val="1C416F" w:themeColor="accent5" w:themeShade="80"/>
        </w:rPr>
        <w:br/>
      </w:r>
    </w:p>
    <w:p w:rsidR="008B0D76" w:rsidRPr="00AC3C99" w:rsidRDefault="008B0D76" w:rsidP="008B0D76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Humor in Training and Presentations</w:t>
      </w:r>
    </w:p>
    <w:p w:rsidR="008B0D76" w:rsidRPr="00AC3C99" w:rsidRDefault="008B0D76" w:rsidP="008B0D76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LMS Panel Discussion</w:t>
      </w:r>
    </w:p>
    <w:p w:rsidR="008B0D76" w:rsidRPr="00AC3C99" w:rsidRDefault="008B0D76" w:rsidP="008B0D76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Using Video &amp; Green Screen Technologies</w:t>
      </w:r>
    </w:p>
    <w:p w:rsidR="008B0D76" w:rsidRPr="00AC3C99" w:rsidRDefault="008B0D76" w:rsidP="008B0D76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Mobile Learning</w:t>
      </w:r>
    </w:p>
    <w:p w:rsidR="008B0D76" w:rsidRPr="00AC3C99" w:rsidRDefault="008B0D76" w:rsidP="008B0D76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Networking Skills and Speed Networking</w:t>
      </w:r>
    </w:p>
    <w:p w:rsidR="004172F2" w:rsidRDefault="004172F2" w:rsidP="004172F2">
      <w:pPr>
        <w:pStyle w:val="SidebarText"/>
        <w:spacing w:after="0"/>
        <w:ind w:left="0"/>
      </w:pPr>
    </w:p>
    <w:p w:rsidR="00EA4ADE" w:rsidRDefault="00EA4ADE" w:rsidP="004172F2">
      <w:pPr>
        <w:pStyle w:val="SidebarText"/>
        <w:spacing w:after="0"/>
        <w:ind w:left="360"/>
      </w:pP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2046"/>
      </w:tblGrid>
      <w:tr w:rsidR="00D33830" w:rsidTr="007D4F72">
        <w:trPr>
          <w:trHeight w:hRule="exact" w:val="216"/>
        </w:trPr>
        <w:tc>
          <w:tcPr>
            <w:tcW w:w="2100" w:type="pct"/>
            <w:shd w:val="clear" w:color="auto" w:fill="FFA830" w:themeFill="accent2"/>
          </w:tcPr>
          <w:p w:rsidR="00D33830" w:rsidRDefault="00D33830" w:rsidP="007D4F72"/>
          <w:p w:rsidR="004172F2" w:rsidRDefault="004172F2" w:rsidP="007D4F72"/>
          <w:p w:rsidR="004172F2" w:rsidRDefault="004172F2" w:rsidP="007D4F72"/>
          <w:p w:rsidR="004172F2" w:rsidRDefault="004172F2" w:rsidP="007D4F72"/>
        </w:tc>
        <w:tc>
          <w:tcPr>
            <w:tcW w:w="2900" w:type="pct"/>
            <w:shd w:val="clear" w:color="auto" w:fill="BFBFBF" w:themeFill="background1" w:themeFillShade="BF"/>
          </w:tcPr>
          <w:p w:rsidR="00D33830" w:rsidRDefault="00D33830" w:rsidP="007D4F72"/>
        </w:tc>
      </w:tr>
    </w:tbl>
    <w:p w:rsidR="00D33830" w:rsidRDefault="008B0D76" w:rsidP="00D33830">
      <w:pPr>
        <w:pStyle w:val="Callout"/>
        <w:rPr>
          <w:lang w:val="fr-FR"/>
        </w:rPr>
      </w:pPr>
      <w:r>
        <w:t>4</w:t>
      </w:r>
    </w:p>
    <w:p w:rsidR="008B0D76" w:rsidRPr="00AC3C99" w:rsidRDefault="008B0D76" w:rsidP="008B0D76">
      <w:pPr>
        <w:pStyle w:val="SidebarText"/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Tech Talk Topics</w:t>
      </w:r>
      <w:r w:rsidR="004172F2" w:rsidRPr="00AC3C99">
        <w:rPr>
          <w:color w:val="1C416F" w:themeColor="accent5" w:themeShade="80"/>
        </w:rPr>
        <w:br/>
      </w:r>
    </w:p>
    <w:p w:rsidR="008B0D76" w:rsidRPr="00AC3C99" w:rsidRDefault="008B0D76" w:rsidP="008B0D76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 xml:space="preserve">Second Life </w:t>
      </w:r>
    </w:p>
    <w:p w:rsidR="008B0D76" w:rsidRPr="00AC3C99" w:rsidRDefault="008B0D76" w:rsidP="008B0D76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 xml:space="preserve">Lectora eLearning Design </w:t>
      </w:r>
    </w:p>
    <w:p w:rsidR="008B0D76" w:rsidRPr="00AC3C99" w:rsidRDefault="008B0D76" w:rsidP="008B0D76">
      <w:pPr>
        <w:pStyle w:val="SidebarText"/>
        <w:numPr>
          <w:ilvl w:val="0"/>
          <w:numId w:val="20"/>
        </w:numPr>
        <w:spacing w:after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 xml:space="preserve">Moodle </w:t>
      </w:r>
    </w:p>
    <w:p w:rsidR="00D33830" w:rsidRPr="00D33830" w:rsidRDefault="008B0D76" w:rsidP="008B0D76">
      <w:pPr>
        <w:pStyle w:val="SidebarText"/>
        <w:numPr>
          <w:ilvl w:val="0"/>
          <w:numId w:val="20"/>
        </w:numPr>
        <w:spacing w:after="0"/>
      </w:pPr>
      <w:r w:rsidRPr="00AC3C99">
        <w:rPr>
          <w:color w:val="1C416F" w:themeColor="accent5" w:themeShade="80"/>
        </w:rPr>
        <w:t>Blackboard</w:t>
      </w:r>
      <w:r w:rsidR="004172F2">
        <w:br/>
      </w: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2046"/>
      </w:tblGrid>
      <w:tr w:rsidR="00D33830" w:rsidTr="007D4F72">
        <w:trPr>
          <w:trHeight w:hRule="exact" w:val="216"/>
        </w:trPr>
        <w:tc>
          <w:tcPr>
            <w:tcW w:w="2100" w:type="pct"/>
            <w:shd w:val="clear" w:color="auto" w:fill="FFA830" w:themeFill="accent2"/>
          </w:tcPr>
          <w:p w:rsidR="00D33830" w:rsidRDefault="00D33830" w:rsidP="007D4F72"/>
        </w:tc>
        <w:tc>
          <w:tcPr>
            <w:tcW w:w="2900" w:type="pct"/>
            <w:shd w:val="clear" w:color="auto" w:fill="BFBFBF" w:themeFill="background1" w:themeFillShade="BF"/>
          </w:tcPr>
          <w:p w:rsidR="00D33830" w:rsidRDefault="00D33830" w:rsidP="007D4F72"/>
        </w:tc>
      </w:tr>
    </w:tbl>
    <w:p w:rsidR="00D33830" w:rsidRDefault="00184151" w:rsidP="00D33830">
      <w:pPr>
        <w:pStyle w:val="Callout"/>
        <w:rPr>
          <w:lang w:val="fr-FR"/>
        </w:rPr>
      </w:pPr>
      <w:r>
        <w:rPr>
          <w:lang w:val="fr-FR"/>
        </w:rPr>
        <w:t>16</w:t>
      </w:r>
      <w:r w:rsidR="004936C8">
        <w:rPr>
          <w:lang w:val="fr-FR"/>
        </w:rPr>
        <w:t>+</w:t>
      </w:r>
    </w:p>
    <w:p w:rsidR="00D33830" w:rsidRPr="00D33830" w:rsidRDefault="00184151" w:rsidP="00535573">
      <w:pPr>
        <w:pStyle w:val="SidebarText"/>
        <w:spacing w:after="0"/>
        <w:ind w:left="0"/>
      </w:pPr>
      <w:r w:rsidRPr="00AC3C99">
        <w:rPr>
          <w:color w:val="1C416F" w:themeColor="accent5" w:themeShade="80"/>
        </w:rPr>
        <w:t xml:space="preserve">Networking </w:t>
      </w:r>
      <w:r w:rsidR="009B476B" w:rsidRPr="00AC3C99">
        <w:rPr>
          <w:color w:val="1C416F" w:themeColor="accent5" w:themeShade="80"/>
        </w:rPr>
        <w:t>o</w:t>
      </w:r>
      <w:r w:rsidRPr="00AC3C99">
        <w:rPr>
          <w:color w:val="1C416F" w:themeColor="accent5" w:themeShade="80"/>
        </w:rPr>
        <w:t>pportunities were designed into our</w:t>
      </w:r>
      <w:r w:rsidR="004936C8" w:rsidRPr="00AC3C99">
        <w:rPr>
          <w:color w:val="1C416F" w:themeColor="accent5" w:themeShade="80"/>
        </w:rPr>
        <w:t xml:space="preserve"> program offerings</w:t>
      </w:r>
      <w:r w:rsidRPr="00AC3C99">
        <w:rPr>
          <w:color w:val="1C416F" w:themeColor="accent5" w:themeShade="80"/>
        </w:rPr>
        <w:t xml:space="preserve">. </w:t>
      </w:r>
      <w:r w:rsidR="004936C8" w:rsidRPr="00AC3C99">
        <w:rPr>
          <w:color w:val="1C416F" w:themeColor="accent5" w:themeShade="80"/>
        </w:rPr>
        <w:t>W</w:t>
      </w:r>
      <w:r w:rsidRPr="00AC3C99">
        <w:rPr>
          <w:color w:val="1C416F" w:themeColor="accent5" w:themeShade="80"/>
        </w:rPr>
        <w:t xml:space="preserve">e </w:t>
      </w:r>
      <w:r w:rsidR="004936C8" w:rsidRPr="00AC3C99">
        <w:rPr>
          <w:color w:val="1C416F" w:themeColor="accent5" w:themeShade="80"/>
        </w:rPr>
        <w:t>devoted our November</w:t>
      </w:r>
      <w:r w:rsidRPr="00AC3C99">
        <w:rPr>
          <w:color w:val="1C416F" w:themeColor="accent5" w:themeShade="80"/>
        </w:rPr>
        <w:t xml:space="preserve"> meeting </w:t>
      </w:r>
      <w:r w:rsidR="009B476B" w:rsidRPr="00AC3C99">
        <w:rPr>
          <w:color w:val="1C416F" w:themeColor="accent5" w:themeShade="80"/>
        </w:rPr>
        <w:t xml:space="preserve">to </w:t>
      </w:r>
      <w:r w:rsidRPr="00AC3C99">
        <w:rPr>
          <w:color w:val="1C416F" w:themeColor="accent5" w:themeShade="80"/>
        </w:rPr>
        <w:t>the subject</w:t>
      </w:r>
      <w:r w:rsidR="009B476B" w:rsidRPr="00AC3C99">
        <w:rPr>
          <w:color w:val="1C416F" w:themeColor="accent5" w:themeShade="80"/>
        </w:rPr>
        <w:t>,</w:t>
      </w:r>
      <w:r w:rsidRPr="00AC3C99">
        <w:rPr>
          <w:color w:val="1C416F" w:themeColor="accent5" w:themeShade="80"/>
        </w:rPr>
        <w:t xml:space="preserve"> offering a Networking Techniques workshop followed by a Speed Networking exercise. In June we hosted a well-attended Multi-Chapter </w:t>
      </w:r>
      <w:r w:rsidR="004936C8" w:rsidRPr="00AC3C99">
        <w:rPr>
          <w:color w:val="1C416F" w:themeColor="accent5" w:themeShade="80"/>
        </w:rPr>
        <w:t>Summer Social Mixer.</w:t>
      </w:r>
      <w:r w:rsidR="004172F2">
        <w:br/>
      </w: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2046"/>
      </w:tblGrid>
      <w:tr w:rsidR="00D33830" w:rsidTr="007D4F72">
        <w:trPr>
          <w:trHeight w:hRule="exact" w:val="216"/>
        </w:trPr>
        <w:tc>
          <w:tcPr>
            <w:tcW w:w="2100" w:type="pct"/>
            <w:shd w:val="clear" w:color="auto" w:fill="FFA830" w:themeFill="accent2"/>
          </w:tcPr>
          <w:p w:rsidR="00D33830" w:rsidRDefault="00D33830" w:rsidP="007D4F72"/>
        </w:tc>
        <w:tc>
          <w:tcPr>
            <w:tcW w:w="2900" w:type="pct"/>
            <w:shd w:val="clear" w:color="auto" w:fill="BFBFBF" w:themeFill="background1" w:themeFillShade="BF"/>
          </w:tcPr>
          <w:p w:rsidR="00D33830" w:rsidRDefault="00D33830" w:rsidP="007D4F72"/>
        </w:tc>
      </w:tr>
    </w:tbl>
    <w:p w:rsidR="00D33830" w:rsidRDefault="004936C8" w:rsidP="00D33830">
      <w:pPr>
        <w:pStyle w:val="Callout"/>
        <w:rPr>
          <w:lang w:val="fr-FR"/>
        </w:rPr>
      </w:pPr>
      <w:r>
        <w:t>1</w:t>
      </w:r>
    </w:p>
    <w:p w:rsidR="00D33830" w:rsidRPr="00AC3C99" w:rsidRDefault="004936C8" w:rsidP="008B0D76">
      <w:pPr>
        <w:pStyle w:val="SidebarText"/>
        <w:spacing w:after="0"/>
        <w:ind w:left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 xml:space="preserve">Hands-on format member meeting was held at </w:t>
      </w:r>
      <w:r w:rsidR="004E516D" w:rsidRPr="00AC3C99">
        <w:rPr>
          <w:color w:val="1C416F" w:themeColor="accent5" w:themeShade="80"/>
        </w:rPr>
        <w:t>a local</w:t>
      </w:r>
      <w:r w:rsidR="009B476B" w:rsidRPr="00AC3C99">
        <w:rPr>
          <w:color w:val="1C416F" w:themeColor="accent5" w:themeShade="80"/>
        </w:rPr>
        <w:t xml:space="preserve"> </w:t>
      </w:r>
      <w:r w:rsidRPr="00AC3C99">
        <w:rPr>
          <w:color w:val="1C416F" w:themeColor="accent5" w:themeShade="80"/>
        </w:rPr>
        <w:t xml:space="preserve">computer lab. Over 40 members packed the 2.5 hour session gaining real hands-on experience with </w:t>
      </w:r>
      <w:r w:rsidR="009B476B" w:rsidRPr="00AC3C99">
        <w:rPr>
          <w:color w:val="1C416F" w:themeColor="accent5" w:themeShade="80"/>
        </w:rPr>
        <w:t>3</w:t>
      </w:r>
      <w:r w:rsidRPr="00AC3C99">
        <w:rPr>
          <w:color w:val="1C416F" w:themeColor="accent5" w:themeShade="80"/>
        </w:rPr>
        <w:t xml:space="preserve"> commonly used eLearning rapid development tools.</w:t>
      </w:r>
      <w:r w:rsidR="004172F2" w:rsidRPr="00AC3C99">
        <w:rPr>
          <w:color w:val="1C416F" w:themeColor="accent5" w:themeShade="80"/>
        </w:rPr>
        <w:br/>
      </w: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2046"/>
      </w:tblGrid>
      <w:tr w:rsidR="00D33830" w:rsidTr="007D4F72">
        <w:trPr>
          <w:trHeight w:hRule="exact" w:val="216"/>
        </w:trPr>
        <w:tc>
          <w:tcPr>
            <w:tcW w:w="2100" w:type="pct"/>
            <w:shd w:val="clear" w:color="auto" w:fill="FFA830" w:themeFill="accent2"/>
          </w:tcPr>
          <w:p w:rsidR="00D33830" w:rsidRDefault="00D33830" w:rsidP="007D4F72"/>
        </w:tc>
        <w:tc>
          <w:tcPr>
            <w:tcW w:w="2900" w:type="pct"/>
            <w:shd w:val="clear" w:color="auto" w:fill="BFBFBF" w:themeFill="background1" w:themeFillShade="BF"/>
          </w:tcPr>
          <w:p w:rsidR="00D33830" w:rsidRPr="00AC3C99" w:rsidRDefault="00D33830" w:rsidP="007D4F72">
            <w:pPr>
              <w:rPr>
                <w:b/>
              </w:rPr>
            </w:pPr>
          </w:p>
        </w:tc>
      </w:tr>
    </w:tbl>
    <w:p w:rsidR="00D33830" w:rsidRDefault="00535573" w:rsidP="00D33830">
      <w:pPr>
        <w:pStyle w:val="Callout"/>
        <w:rPr>
          <w:lang w:val="fr-FR"/>
        </w:rPr>
      </w:pPr>
      <w:r>
        <w:t>6</w:t>
      </w:r>
    </w:p>
    <w:p w:rsidR="00D33830" w:rsidRPr="00AC3C99" w:rsidRDefault="00535573" w:rsidP="00535573">
      <w:pPr>
        <w:pStyle w:val="SidebarText"/>
        <w:spacing w:after="0"/>
        <w:ind w:left="0"/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>Members presented at our popular Member Showcase meeting held in March. This American</w:t>
      </w:r>
      <w:r w:rsidR="00697A62" w:rsidRPr="00AC3C99">
        <w:rPr>
          <w:color w:val="1C416F" w:themeColor="accent5" w:themeShade="80"/>
        </w:rPr>
        <w:t xml:space="preserve"> </w:t>
      </w:r>
      <w:r w:rsidRPr="00AC3C99">
        <w:rPr>
          <w:color w:val="1C416F" w:themeColor="accent5" w:themeShade="80"/>
        </w:rPr>
        <w:t>Idol</w:t>
      </w:r>
      <w:r w:rsidR="00697A62" w:rsidRPr="00AC3C99">
        <w:rPr>
          <w:color w:val="1C416F" w:themeColor="accent5" w:themeShade="80"/>
        </w:rPr>
        <w:t xml:space="preserve"> </w:t>
      </w:r>
      <w:r w:rsidRPr="00AC3C99">
        <w:rPr>
          <w:color w:val="1C416F" w:themeColor="accent5" w:themeShade="80"/>
        </w:rPr>
        <w:t>format meeting put our members at the front of the room to share 15 minutes of their best stuff.</w:t>
      </w:r>
    </w:p>
    <w:p w:rsidR="0001065E" w:rsidRDefault="0001065E"/>
    <w:p w:rsidR="003903AA" w:rsidRDefault="003903AA"/>
    <w:tbl>
      <w:tblPr>
        <w:tblStyle w:val="TableGrid"/>
        <w:tblpPr w:leftFromText="180" w:rightFromText="180" w:vertAnchor="text" w:horzAnchor="margin" w:tblpXSpec="right" w:tblpY="5"/>
        <w:tblW w:w="2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F7F7F" w:themeFill="text1" w:themeFillTint="80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1032"/>
        <w:gridCol w:w="1559"/>
      </w:tblGrid>
      <w:tr w:rsidR="001341A1" w:rsidRPr="00361AC1" w:rsidTr="001341A1">
        <w:trPr>
          <w:cantSplit/>
          <w:trHeight w:val="1800"/>
        </w:trPr>
        <w:tc>
          <w:tcPr>
            <w:tcW w:w="1032" w:type="dxa"/>
            <w:shd w:val="clear" w:color="auto" w:fill="7F7F7F" w:themeFill="text1" w:themeFillTint="80"/>
          </w:tcPr>
          <w:p w:rsidR="001341A1" w:rsidRPr="00361AC1" w:rsidRDefault="001341A1" w:rsidP="003B7B0D">
            <w:pPr>
              <w:rPr>
                <w:bCs/>
                <w:iCs/>
              </w:rPr>
            </w:pPr>
          </w:p>
        </w:tc>
        <w:tc>
          <w:tcPr>
            <w:tcW w:w="1559" w:type="dxa"/>
            <w:shd w:val="clear" w:color="auto" w:fill="7F7F7F" w:themeFill="text1" w:themeFillTint="80"/>
            <w:vAlign w:val="center"/>
          </w:tcPr>
          <w:p w:rsidR="001341A1" w:rsidRPr="00361AC1" w:rsidRDefault="001341A1" w:rsidP="003B7B0D">
            <w:pPr>
              <w:rPr>
                <w:bCs/>
                <w:iCs/>
              </w:rPr>
            </w:pPr>
            <w:r w:rsidRPr="00361AC1">
              <w:rPr>
                <w:bCs/>
                <w:iCs/>
              </w:rPr>
              <w:br w:type="column"/>
            </w:r>
            <w:r w:rsidRPr="00660B36">
              <w:rPr>
                <w:b/>
                <w:bCs/>
                <w:iCs/>
                <w:color w:val="FFFFFF" w:themeColor="background1"/>
                <w:sz w:val="32"/>
              </w:rPr>
              <w:t>N</w:t>
            </w:r>
            <w:r w:rsidRPr="003B7B0D">
              <w:rPr>
                <w:bCs/>
                <w:iCs/>
                <w:color w:val="FFFFFF" w:themeColor="background1"/>
                <w:sz w:val="28"/>
              </w:rPr>
              <w:t xml:space="preserve">ew </w:t>
            </w:r>
            <w:r w:rsidRPr="00660B36">
              <w:rPr>
                <w:b/>
                <w:bCs/>
                <w:iCs/>
                <w:color w:val="FFFFFF" w:themeColor="background1"/>
                <w:sz w:val="32"/>
              </w:rPr>
              <w:t>E</w:t>
            </w:r>
            <w:r w:rsidRPr="003B7B0D">
              <w:rPr>
                <w:bCs/>
                <w:iCs/>
                <w:color w:val="FFFFFF" w:themeColor="background1"/>
                <w:sz w:val="28"/>
              </w:rPr>
              <w:t xml:space="preserve">ngland </w:t>
            </w:r>
            <w:r w:rsidRPr="00660B36">
              <w:rPr>
                <w:b/>
                <w:bCs/>
                <w:iCs/>
                <w:color w:val="FFFFFF" w:themeColor="background1"/>
                <w:sz w:val="32"/>
              </w:rPr>
              <w:t>A</w:t>
            </w:r>
            <w:r w:rsidRPr="003B7B0D">
              <w:rPr>
                <w:bCs/>
                <w:iCs/>
                <w:color w:val="FFFFFF" w:themeColor="background1"/>
                <w:sz w:val="28"/>
              </w:rPr>
              <w:t xml:space="preserve">rea ASTD </w:t>
            </w:r>
            <w:r w:rsidRPr="00660B36">
              <w:rPr>
                <w:b/>
                <w:bCs/>
                <w:iCs/>
                <w:color w:val="FFFFFF" w:themeColor="background1"/>
                <w:sz w:val="32"/>
              </w:rPr>
              <w:t>C</w:t>
            </w:r>
            <w:r w:rsidRPr="003B7B0D">
              <w:rPr>
                <w:bCs/>
                <w:iCs/>
                <w:color w:val="FFFFFF" w:themeColor="background1"/>
                <w:sz w:val="28"/>
              </w:rPr>
              <w:t>onference</w:t>
            </w:r>
          </w:p>
        </w:tc>
      </w:tr>
    </w:tbl>
    <w:p w:rsidR="00CA574F" w:rsidRDefault="00361AC1" w:rsidP="00CA574F">
      <w:pPr>
        <w:rPr>
          <w:b/>
          <w:bCs/>
        </w:rPr>
      </w:pPr>
      <w:r w:rsidRPr="00361AC1">
        <w:t xml:space="preserve"> </w:t>
      </w:r>
      <w:r w:rsidR="003B7B0D" w:rsidRPr="00AC3C99">
        <w:rPr>
          <w:b/>
          <w:bCs/>
          <w:color w:val="1C416F" w:themeColor="accent5" w:themeShade="80"/>
        </w:rPr>
        <w:t>One-day Mini-conference</w:t>
      </w:r>
      <w:r w:rsidR="00CA574F" w:rsidRPr="00AC3C99">
        <w:rPr>
          <w:b/>
          <w:bCs/>
          <w:color w:val="1C416F" w:themeColor="accent5" w:themeShade="80"/>
        </w:rPr>
        <w:t xml:space="preserve"> -4/29/2011</w:t>
      </w:r>
      <w:r w:rsidR="00CA574F" w:rsidRPr="00AC3C99">
        <w:rPr>
          <w:color w:val="1C416F" w:themeColor="accent5" w:themeShade="80"/>
        </w:rPr>
        <w:br/>
      </w:r>
      <w:r w:rsidR="0012156F" w:rsidRPr="00AC3C99">
        <w:rPr>
          <w:color w:val="1C416F" w:themeColor="accent5" w:themeShade="80"/>
        </w:rPr>
        <w:t xml:space="preserve">ASTD New England Area local chapters joined forces to bring a very special event designed to share our resources, emerging experience and best thinking in a highly engaging, eye-opening conference. On Thursday evening, April 28, </w:t>
      </w:r>
      <w:r w:rsidR="00CA574F" w:rsidRPr="00AC3C99">
        <w:rPr>
          <w:color w:val="1C416F" w:themeColor="accent5" w:themeShade="80"/>
        </w:rPr>
        <w:t>w</w:t>
      </w:r>
      <w:r w:rsidR="0012156F" w:rsidRPr="00AC3C99">
        <w:rPr>
          <w:color w:val="1C416F" w:themeColor="accent5" w:themeShade="80"/>
        </w:rPr>
        <w:t xml:space="preserve">e </w:t>
      </w:r>
      <w:r w:rsidR="00CA574F" w:rsidRPr="00AC3C99">
        <w:rPr>
          <w:color w:val="1C416F" w:themeColor="accent5" w:themeShade="80"/>
        </w:rPr>
        <w:t>held</w:t>
      </w:r>
      <w:r w:rsidR="0012156F" w:rsidRPr="00AC3C99">
        <w:rPr>
          <w:color w:val="1C416F" w:themeColor="accent5" w:themeShade="80"/>
        </w:rPr>
        <w:t xml:space="preserve"> a Networking Reception, including</w:t>
      </w:r>
      <w:r w:rsidR="00697A62" w:rsidRPr="00AC3C99">
        <w:rPr>
          <w:color w:val="1C416F" w:themeColor="accent5" w:themeShade="80"/>
        </w:rPr>
        <w:t> audio</w:t>
      </w:r>
      <w:r w:rsidR="0012156F" w:rsidRPr="00AC3C99">
        <w:rPr>
          <w:color w:val="1C416F" w:themeColor="accent5" w:themeShade="80"/>
        </w:rPr>
        <w:t xml:space="preserve"> visual treats, speed networking and an opportunity to participate in a real-time </w:t>
      </w:r>
      <w:proofErr w:type="spellStart"/>
      <w:r w:rsidR="0012156F" w:rsidRPr="00AC3C99">
        <w:rPr>
          <w:color w:val="1C416F" w:themeColor="accent5" w:themeShade="80"/>
        </w:rPr>
        <w:t>Lrnchat</w:t>
      </w:r>
      <w:proofErr w:type="spellEnd"/>
      <w:r w:rsidR="0012156F" w:rsidRPr="00AC3C99">
        <w:rPr>
          <w:color w:val="1C416F" w:themeColor="accent5" w:themeShade="80"/>
        </w:rPr>
        <w:t xml:space="preserve"> on Twitter with inter</w:t>
      </w:r>
      <w:r w:rsidR="00CA574F" w:rsidRPr="00AC3C99">
        <w:rPr>
          <w:color w:val="1C416F" w:themeColor="accent5" w:themeShade="80"/>
        </w:rPr>
        <w:t xml:space="preserve">national learning professionals. </w:t>
      </w:r>
      <w:r w:rsidR="0012156F" w:rsidRPr="00AC3C99">
        <w:rPr>
          <w:b/>
          <w:bCs/>
          <w:color w:val="1C416F" w:themeColor="accent5" w:themeShade="80"/>
        </w:rPr>
        <w:t>Keynote Speaker:</w:t>
      </w:r>
      <w:r w:rsidR="0012156F" w:rsidRPr="00AC3C99">
        <w:rPr>
          <w:color w:val="1C416F" w:themeColor="accent5" w:themeShade="80"/>
        </w:rPr>
        <w:t xml:space="preserve"> -- </w:t>
      </w:r>
      <w:r w:rsidR="0012156F" w:rsidRPr="00AC3C99">
        <w:rPr>
          <w:b/>
          <w:bCs/>
          <w:color w:val="1C416F" w:themeColor="accent5" w:themeShade="80"/>
        </w:rPr>
        <w:t>Tony Bingham</w:t>
      </w:r>
      <w:r w:rsidR="0012156F" w:rsidRPr="00AC3C99">
        <w:rPr>
          <w:color w:val="1C416F" w:themeColor="accent5" w:themeShade="80"/>
        </w:rPr>
        <w:t>, CEO and President of the American Society for T</w:t>
      </w:r>
      <w:r w:rsidR="00CA574F" w:rsidRPr="00AC3C99">
        <w:rPr>
          <w:color w:val="1C416F" w:themeColor="accent5" w:themeShade="80"/>
        </w:rPr>
        <w:t xml:space="preserve">raining and Development (ASTD). </w:t>
      </w:r>
      <w:r w:rsidR="0012156F" w:rsidRPr="00AC3C99">
        <w:rPr>
          <w:color w:val="1C416F" w:themeColor="accent5" w:themeShade="80"/>
        </w:rPr>
        <w:t>Tony share</w:t>
      </w:r>
      <w:r w:rsidR="00CA574F" w:rsidRPr="00AC3C99">
        <w:rPr>
          <w:color w:val="1C416F" w:themeColor="accent5" w:themeShade="80"/>
        </w:rPr>
        <w:t>d</w:t>
      </w:r>
      <w:r w:rsidR="0012156F" w:rsidRPr="00AC3C99">
        <w:rPr>
          <w:color w:val="1C416F" w:themeColor="accent5" w:themeShade="80"/>
        </w:rPr>
        <w:t xml:space="preserve"> his insights into future training industry trends, including highlights from </w:t>
      </w:r>
      <w:r w:rsidR="00CA574F" w:rsidRPr="00AC3C99">
        <w:rPr>
          <w:color w:val="1C416F" w:themeColor="accent5" w:themeShade="80"/>
        </w:rPr>
        <w:t>his latest book.</w:t>
      </w:r>
      <w:r w:rsidR="00CA574F" w:rsidRPr="00AC3C99">
        <w:rPr>
          <w:color w:val="1C416F" w:themeColor="accent5" w:themeShade="80"/>
        </w:rPr>
        <w:br/>
      </w:r>
      <w:r w:rsidR="00292DDC" w:rsidRPr="00AC3C99">
        <w:rPr>
          <w:b/>
          <w:bCs/>
          <w:color w:val="1C416F" w:themeColor="accent5" w:themeShade="80"/>
        </w:rPr>
        <w:t>8 Breakout Sessions Were Held:</w:t>
      </w:r>
    </w:p>
    <w:p w:rsidR="0012156F" w:rsidRPr="00AC3C99" w:rsidRDefault="00CA574F" w:rsidP="00CA574F">
      <w:pPr>
        <w:pStyle w:val="ListParagraph"/>
        <w:numPr>
          <w:ilvl w:val="0"/>
          <w:numId w:val="26"/>
        </w:numPr>
        <w:spacing w:after="0"/>
        <w:rPr>
          <w:color w:val="1C416F" w:themeColor="accent5" w:themeShade="80"/>
          <w:sz w:val="16"/>
        </w:rPr>
      </w:pPr>
      <w:r w:rsidRPr="00AC3C99">
        <w:rPr>
          <w:color w:val="1C416F" w:themeColor="accent5" w:themeShade="80"/>
          <w:sz w:val="16"/>
        </w:rPr>
        <w:t xml:space="preserve">Sightseeing Social Media </w:t>
      </w:r>
      <w:r w:rsidR="0012156F" w:rsidRPr="00AC3C99">
        <w:rPr>
          <w:color w:val="1C416F" w:themeColor="accent5" w:themeShade="80"/>
          <w:sz w:val="16"/>
        </w:rPr>
        <w:t>Overview</w:t>
      </w:r>
      <w:r w:rsidRPr="00AC3C99">
        <w:rPr>
          <w:color w:val="1C416F" w:themeColor="accent5" w:themeShade="80"/>
          <w:sz w:val="16"/>
        </w:rPr>
        <w:t xml:space="preserve">: </w:t>
      </w:r>
      <w:proofErr w:type="spellStart"/>
      <w:r w:rsidR="0012156F" w:rsidRPr="00AC3C99">
        <w:rPr>
          <w:color w:val="1C416F" w:themeColor="accent5" w:themeShade="80"/>
          <w:sz w:val="16"/>
        </w:rPr>
        <w:t>Cammy</w:t>
      </w:r>
      <w:proofErr w:type="spellEnd"/>
      <w:r w:rsidR="0012156F" w:rsidRPr="00AC3C99">
        <w:rPr>
          <w:color w:val="1C416F" w:themeColor="accent5" w:themeShade="80"/>
          <w:sz w:val="16"/>
        </w:rPr>
        <w:t xml:space="preserve"> Bean </w:t>
      </w:r>
    </w:p>
    <w:p w:rsidR="0012156F" w:rsidRPr="00AC3C99" w:rsidRDefault="00CA574F" w:rsidP="00CA574F">
      <w:pPr>
        <w:pStyle w:val="ListParagraph"/>
        <w:numPr>
          <w:ilvl w:val="0"/>
          <w:numId w:val="26"/>
        </w:numPr>
        <w:spacing w:after="0"/>
        <w:rPr>
          <w:color w:val="1C416F" w:themeColor="accent5" w:themeShade="80"/>
          <w:sz w:val="16"/>
        </w:rPr>
      </w:pPr>
      <w:r w:rsidRPr="00AC3C99">
        <w:rPr>
          <w:color w:val="1C416F" w:themeColor="accent5" w:themeShade="80"/>
          <w:sz w:val="16"/>
        </w:rPr>
        <w:t xml:space="preserve">Hands-On </w:t>
      </w:r>
      <w:r w:rsidR="0012156F" w:rsidRPr="00AC3C99">
        <w:rPr>
          <w:color w:val="1C416F" w:themeColor="accent5" w:themeShade="80"/>
          <w:sz w:val="16"/>
        </w:rPr>
        <w:t>Twitter:  David Kelly</w:t>
      </w:r>
    </w:p>
    <w:p w:rsidR="0012156F" w:rsidRPr="00AC3C99" w:rsidRDefault="0012156F" w:rsidP="00CA574F">
      <w:pPr>
        <w:pStyle w:val="ListParagraph"/>
        <w:numPr>
          <w:ilvl w:val="0"/>
          <w:numId w:val="26"/>
        </w:numPr>
        <w:spacing w:after="0"/>
        <w:rPr>
          <w:color w:val="1C416F" w:themeColor="accent5" w:themeShade="80"/>
          <w:sz w:val="16"/>
        </w:rPr>
      </w:pPr>
      <w:r w:rsidRPr="00AC3C99">
        <w:rPr>
          <w:color w:val="1C416F" w:themeColor="accent5" w:themeShade="80"/>
          <w:sz w:val="16"/>
        </w:rPr>
        <w:t>Value of Linked In: Patrick O’Malley</w:t>
      </w:r>
    </w:p>
    <w:p w:rsidR="0012156F" w:rsidRPr="00AC3C99" w:rsidRDefault="0012156F" w:rsidP="00CA574F">
      <w:pPr>
        <w:pStyle w:val="ListParagraph"/>
        <w:numPr>
          <w:ilvl w:val="0"/>
          <w:numId w:val="26"/>
        </w:numPr>
        <w:spacing w:after="0"/>
        <w:rPr>
          <w:color w:val="1C416F" w:themeColor="accent5" w:themeShade="80"/>
          <w:sz w:val="16"/>
        </w:rPr>
      </w:pPr>
      <w:r w:rsidRPr="00AC3C99">
        <w:rPr>
          <w:color w:val="1C416F" w:themeColor="accent5" w:themeShade="80"/>
          <w:sz w:val="16"/>
        </w:rPr>
        <w:t>Dealing with Naysayers: Gina Minks</w:t>
      </w:r>
    </w:p>
    <w:p w:rsidR="0012156F" w:rsidRPr="00AC3C99" w:rsidRDefault="0012156F" w:rsidP="00CA574F">
      <w:pPr>
        <w:pStyle w:val="ListParagraph"/>
        <w:numPr>
          <w:ilvl w:val="0"/>
          <w:numId w:val="26"/>
        </w:numPr>
        <w:spacing w:after="0"/>
        <w:rPr>
          <w:color w:val="1C416F" w:themeColor="accent5" w:themeShade="80"/>
          <w:sz w:val="16"/>
        </w:rPr>
      </w:pPr>
      <w:r w:rsidRPr="00AC3C99">
        <w:rPr>
          <w:color w:val="1C416F" w:themeColor="accent5" w:themeShade="80"/>
          <w:sz w:val="16"/>
        </w:rPr>
        <w:t xml:space="preserve">Case Study: Where Social Media is Working: Dave Wilkins </w:t>
      </w:r>
    </w:p>
    <w:p w:rsidR="0012156F" w:rsidRPr="00AC3C99" w:rsidRDefault="0012156F" w:rsidP="00CA574F">
      <w:pPr>
        <w:pStyle w:val="ListParagraph"/>
        <w:numPr>
          <w:ilvl w:val="0"/>
          <w:numId w:val="26"/>
        </w:numPr>
        <w:spacing w:after="0"/>
        <w:rPr>
          <w:color w:val="1C416F" w:themeColor="accent5" w:themeShade="80"/>
          <w:sz w:val="16"/>
        </w:rPr>
      </w:pPr>
      <w:r w:rsidRPr="00AC3C99">
        <w:rPr>
          <w:color w:val="1C416F" w:themeColor="accent5" w:themeShade="80"/>
          <w:sz w:val="16"/>
        </w:rPr>
        <w:t xml:space="preserve">Facilitating an Online Session: Sue Nolan </w:t>
      </w:r>
    </w:p>
    <w:p w:rsidR="0012156F" w:rsidRPr="00AC3C99" w:rsidRDefault="0012156F" w:rsidP="00CA574F">
      <w:pPr>
        <w:pStyle w:val="ListParagraph"/>
        <w:numPr>
          <w:ilvl w:val="0"/>
          <w:numId w:val="26"/>
        </w:numPr>
        <w:spacing w:after="0"/>
        <w:rPr>
          <w:color w:val="1C416F" w:themeColor="accent5" w:themeShade="80"/>
          <w:sz w:val="16"/>
        </w:rPr>
      </w:pPr>
      <w:r w:rsidRPr="00AC3C99">
        <w:rPr>
          <w:color w:val="1C416F" w:themeColor="accent5" w:themeShade="80"/>
          <w:sz w:val="16"/>
        </w:rPr>
        <w:t xml:space="preserve">The Emerging Role of the Community Manager: Jim </w:t>
      </w:r>
      <w:proofErr w:type="spellStart"/>
      <w:r w:rsidRPr="00AC3C99">
        <w:rPr>
          <w:color w:val="1C416F" w:themeColor="accent5" w:themeShade="80"/>
          <w:sz w:val="16"/>
        </w:rPr>
        <w:t>Storer</w:t>
      </w:r>
      <w:proofErr w:type="spellEnd"/>
      <w:r w:rsidRPr="00AC3C99">
        <w:rPr>
          <w:color w:val="1C416F" w:themeColor="accent5" w:themeShade="80"/>
          <w:sz w:val="16"/>
        </w:rPr>
        <w:t xml:space="preserve"> </w:t>
      </w:r>
    </w:p>
    <w:p w:rsidR="0012156F" w:rsidRPr="00CA574F" w:rsidRDefault="0012156F" w:rsidP="00CA574F">
      <w:pPr>
        <w:pStyle w:val="ListParagraph"/>
        <w:numPr>
          <w:ilvl w:val="0"/>
          <w:numId w:val="26"/>
        </w:numPr>
        <w:spacing w:after="0"/>
        <w:rPr>
          <w:sz w:val="16"/>
        </w:rPr>
      </w:pPr>
      <w:r w:rsidRPr="00AC3C99">
        <w:rPr>
          <w:color w:val="1C416F" w:themeColor="accent5" w:themeShade="80"/>
          <w:sz w:val="16"/>
        </w:rPr>
        <w:t xml:space="preserve">Hands On – Exploring Social Media: Jean </w:t>
      </w:r>
      <w:proofErr w:type="spellStart"/>
      <w:r w:rsidRPr="00AC3C99">
        <w:rPr>
          <w:color w:val="1C416F" w:themeColor="accent5" w:themeShade="80"/>
          <w:sz w:val="16"/>
        </w:rPr>
        <w:t>Marrapodi</w:t>
      </w:r>
      <w:proofErr w:type="spellEnd"/>
      <w:r w:rsidR="008807C2">
        <w:rPr>
          <w:sz w:val="16"/>
        </w:rPr>
        <w:br/>
      </w:r>
    </w:p>
    <w:p w:rsidR="0012156F" w:rsidRPr="00AC3C99" w:rsidRDefault="009B476B" w:rsidP="0012156F">
      <w:pPr>
        <w:rPr>
          <w:color w:val="1C416F" w:themeColor="accent5" w:themeShade="80"/>
        </w:rPr>
      </w:pPr>
      <w:r w:rsidRPr="00AC3C99">
        <w:rPr>
          <w:color w:val="1C416F" w:themeColor="accent5" w:themeShade="80"/>
        </w:rPr>
        <w:t xml:space="preserve">To </w:t>
      </w:r>
      <w:r w:rsidR="0012156F" w:rsidRPr="00AC3C99">
        <w:rPr>
          <w:color w:val="1C416F" w:themeColor="accent5" w:themeShade="80"/>
        </w:rPr>
        <w:t>wrap</w:t>
      </w:r>
      <w:r w:rsidR="00697A62" w:rsidRPr="00AC3C99">
        <w:rPr>
          <w:color w:val="1C416F" w:themeColor="accent5" w:themeShade="80"/>
        </w:rPr>
        <w:t xml:space="preserve"> </w:t>
      </w:r>
      <w:r w:rsidR="0012156F" w:rsidRPr="00AC3C99">
        <w:rPr>
          <w:color w:val="1C416F" w:themeColor="accent5" w:themeShade="80"/>
        </w:rPr>
        <w:t>up the conference</w:t>
      </w:r>
      <w:r w:rsidRPr="00AC3C99">
        <w:rPr>
          <w:color w:val="1C416F" w:themeColor="accent5" w:themeShade="80"/>
        </w:rPr>
        <w:t>,</w:t>
      </w:r>
      <w:r w:rsidR="0012156F" w:rsidRPr="00AC3C99">
        <w:rPr>
          <w:color w:val="1C416F" w:themeColor="accent5" w:themeShade="80"/>
        </w:rPr>
        <w:t xml:space="preserve"> </w:t>
      </w:r>
      <w:r w:rsidRPr="00AC3C99">
        <w:rPr>
          <w:bCs/>
          <w:color w:val="1C416F" w:themeColor="accent5" w:themeShade="80"/>
        </w:rPr>
        <w:t>the</w:t>
      </w:r>
      <w:r w:rsidRPr="00AC3C99">
        <w:rPr>
          <w:b/>
          <w:bCs/>
          <w:color w:val="1C416F" w:themeColor="accent5" w:themeShade="80"/>
        </w:rPr>
        <w:t xml:space="preserve"> c</w:t>
      </w:r>
      <w:r w:rsidR="00CA574F" w:rsidRPr="00AC3C99">
        <w:rPr>
          <w:b/>
          <w:bCs/>
          <w:color w:val="1C416F" w:themeColor="accent5" w:themeShade="80"/>
        </w:rPr>
        <w:t xml:space="preserve">losing </w:t>
      </w:r>
      <w:r w:rsidR="00586687" w:rsidRPr="00AC3C99">
        <w:rPr>
          <w:b/>
          <w:bCs/>
          <w:color w:val="1C416F" w:themeColor="accent5" w:themeShade="80"/>
        </w:rPr>
        <w:t>speaker</w:t>
      </w:r>
      <w:r w:rsidR="00586687" w:rsidRPr="00AC3C99">
        <w:rPr>
          <w:color w:val="1C416F" w:themeColor="accent5" w:themeShade="80"/>
        </w:rPr>
        <w:t xml:space="preserve"> </w:t>
      </w:r>
      <w:r w:rsidR="00586687" w:rsidRPr="00AC3C99">
        <w:rPr>
          <w:b/>
          <w:color w:val="1C416F" w:themeColor="accent5" w:themeShade="80"/>
        </w:rPr>
        <w:t>David</w:t>
      </w:r>
      <w:r w:rsidR="0012156F" w:rsidRPr="00AC3C99">
        <w:rPr>
          <w:b/>
          <w:bCs/>
          <w:color w:val="1C416F" w:themeColor="accent5" w:themeShade="80"/>
        </w:rPr>
        <w:t xml:space="preserve"> Wilkins</w:t>
      </w:r>
      <w:r w:rsidR="00CA574F" w:rsidRPr="00AC3C99">
        <w:rPr>
          <w:color w:val="1C416F" w:themeColor="accent5" w:themeShade="80"/>
        </w:rPr>
        <w:t xml:space="preserve"> shared his comical and insightful views </w:t>
      </w:r>
      <w:r w:rsidRPr="00AC3C99">
        <w:rPr>
          <w:color w:val="1C416F" w:themeColor="accent5" w:themeShade="80"/>
        </w:rPr>
        <w:t xml:space="preserve">about the future of </w:t>
      </w:r>
      <w:r w:rsidR="00CA574F" w:rsidRPr="00AC3C99">
        <w:rPr>
          <w:color w:val="1C416F" w:themeColor="accent5" w:themeShade="80"/>
        </w:rPr>
        <w:t>our industry.</w:t>
      </w:r>
    </w:p>
    <w:tbl>
      <w:tblPr>
        <w:tblStyle w:val="TableGrid"/>
        <w:tblpPr w:leftFromText="180" w:rightFromText="180" w:vertAnchor="text" w:horzAnchor="margin" w:tblpX="-180" w:tblpY="177"/>
        <w:tblW w:w="60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Information Box"/>
      </w:tblPr>
      <w:tblGrid>
        <w:gridCol w:w="4191"/>
      </w:tblGrid>
      <w:tr w:rsidR="00BB6D6F" w:rsidTr="00844616">
        <w:trPr>
          <w:trHeight w:val="335"/>
        </w:trPr>
        <w:tc>
          <w:tcPr>
            <w:tcW w:w="4191" w:type="dxa"/>
            <w:shd w:val="clear" w:color="auto" w:fill="FF5C0B" w:themeFill="accent1"/>
            <w:tcMar>
              <w:left w:w="0" w:type="dxa"/>
              <w:right w:w="115" w:type="dxa"/>
            </w:tcMar>
            <w:vAlign w:val="center"/>
          </w:tcPr>
          <w:p w:rsidR="00BB6D6F" w:rsidRDefault="00BB6D6F" w:rsidP="006F7662">
            <w:pPr>
              <w:pStyle w:val="Heading4"/>
              <w:outlineLvl w:val="3"/>
              <w:rPr>
                <w:lang w:val="en"/>
              </w:rPr>
            </w:pPr>
            <w:r>
              <w:rPr>
                <w:lang w:val="en"/>
              </w:rPr>
              <w:t>Marketing</w:t>
            </w:r>
          </w:p>
        </w:tc>
      </w:tr>
      <w:tr w:rsidR="00BB6D6F" w:rsidTr="00844616">
        <w:trPr>
          <w:trHeight w:val="600"/>
        </w:trPr>
        <w:tc>
          <w:tcPr>
            <w:tcW w:w="4191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1605AB" w:rsidRDefault="001605AB" w:rsidP="001605AB">
            <w:pPr>
              <w:autoSpaceDE w:val="0"/>
              <w:autoSpaceDN w:val="0"/>
              <w:adjustRightInd w:val="0"/>
              <w:spacing w:after="0"/>
              <w:rPr>
                <w:sz w:val="20"/>
                <w:lang w:val="en"/>
              </w:rPr>
            </w:pPr>
            <w:r>
              <w:rPr>
                <w:sz w:val="20"/>
                <w:lang w:val="en"/>
              </w:rPr>
              <w:t xml:space="preserve">We increased visibility of the </w:t>
            </w:r>
            <w:proofErr w:type="spellStart"/>
            <w:r>
              <w:rPr>
                <w:sz w:val="20"/>
                <w:lang w:val="en"/>
              </w:rPr>
              <w:t>ChiP</w:t>
            </w:r>
            <w:proofErr w:type="spellEnd"/>
            <w:r>
              <w:rPr>
                <w:sz w:val="20"/>
                <w:lang w:val="en"/>
              </w:rPr>
              <w:t xml:space="preserve"> discount program by marketing the program </w:t>
            </w:r>
            <w:r w:rsidR="009B476B">
              <w:rPr>
                <w:sz w:val="20"/>
                <w:lang w:val="en"/>
              </w:rPr>
              <w:t xml:space="preserve">prominently </w:t>
            </w:r>
            <w:r>
              <w:rPr>
                <w:sz w:val="20"/>
                <w:lang w:val="en"/>
              </w:rPr>
              <w:t xml:space="preserve">on our website. We also handed out poker chips with our </w:t>
            </w:r>
            <w:proofErr w:type="spellStart"/>
            <w:r>
              <w:rPr>
                <w:sz w:val="20"/>
                <w:lang w:val="en"/>
              </w:rPr>
              <w:t>ChiP</w:t>
            </w:r>
            <w:proofErr w:type="spellEnd"/>
            <w:r>
              <w:rPr>
                <w:sz w:val="20"/>
                <w:lang w:val="en"/>
              </w:rPr>
              <w:t xml:space="preserve"> code attached by a sticker at many of our chapter meetings!</w:t>
            </w:r>
          </w:p>
          <w:p w:rsidR="001605AB" w:rsidRDefault="001605AB" w:rsidP="001605AB">
            <w:pPr>
              <w:autoSpaceDE w:val="0"/>
              <w:autoSpaceDN w:val="0"/>
              <w:adjustRightInd w:val="0"/>
              <w:spacing w:after="0"/>
              <w:rPr>
                <w:sz w:val="20"/>
                <w:lang w:val="en"/>
              </w:rPr>
            </w:pPr>
          </w:p>
          <w:p w:rsidR="001605AB" w:rsidRDefault="001605AB" w:rsidP="001605AB">
            <w:pPr>
              <w:autoSpaceDE w:val="0"/>
              <w:autoSpaceDN w:val="0"/>
              <w:adjustRightInd w:val="0"/>
              <w:spacing w:after="0"/>
              <w:rPr>
                <w:sz w:val="20"/>
                <w:lang w:val="en"/>
              </w:rPr>
            </w:pPr>
            <w:r>
              <w:rPr>
                <w:sz w:val="20"/>
                <w:lang w:val="en"/>
              </w:rPr>
              <w:t xml:space="preserve">Board members were provided the perk of custom-made ASTD Business Cards! </w:t>
            </w:r>
          </w:p>
          <w:p w:rsidR="001605AB" w:rsidRDefault="001605AB" w:rsidP="001605AB">
            <w:pPr>
              <w:autoSpaceDE w:val="0"/>
              <w:autoSpaceDN w:val="0"/>
              <w:adjustRightInd w:val="0"/>
              <w:spacing w:after="0"/>
              <w:rPr>
                <w:sz w:val="20"/>
                <w:lang w:val="en"/>
              </w:rPr>
            </w:pPr>
          </w:p>
          <w:p w:rsidR="00BB6D6F" w:rsidRDefault="001605AB" w:rsidP="001605AB">
            <w:pPr>
              <w:autoSpaceDE w:val="0"/>
              <w:autoSpaceDN w:val="0"/>
              <w:adjustRightInd w:val="0"/>
              <w:spacing w:after="0"/>
              <w:rPr>
                <w:sz w:val="20"/>
                <w:lang w:val="en"/>
              </w:rPr>
            </w:pPr>
            <w:r>
              <w:rPr>
                <w:sz w:val="20"/>
                <w:lang w:val="en"/>
              </w:rPr>
              <w:t>We mad</w:t>
            </w:r>
            <w:r w:rsidRPr="00844616">
              <w:rPr>
                <w:sz w:val="20"/>
                <w:lang w:val="en"/>
              </w:rPr>
              <w:t xml:space="preserve">e it easier for sponsors and vendor partners to purchase marketing from us by developing a detailed Marketing </w:t>
            </w:r>
            <w:r>
              <w:rPr>
                <w:sz w:val="20"/>
                <w:lang w:val="en"/>
              </w:rPr>
              <w:t>Kit</w:t>
            </w:r>
            <w:r w:rsidRPr="00844616">
              <w:rPr>
                <w:sz w:val="20"/>
                <w:lang w:val="en"/>
              </w:rPr>
              <w:t xml:space="preserve"> which list</w:t>
            </w:r>
            <w:r>
              <w:rPr>
                <w:sz w:val="20"/>
                <w:lang w:val="en"/>
              </w:rPr>
              <w:t xml:space="preserve">s </w:t>
            </w:r>
            <w:r w:rsidRPr="00844616">
              <w:rPr>
                <w:sz w:val="20"/>
                <w:lang w:val="en"/>
              </w:rPr>
              <w:t xml:space="preserve">our marketing vehicles </w:t>
            </w:r>
            <w:r w:rsidR="00844616" w:rsidRPr="00844616">
              <w:rPr>
                <w:sz w:val="20"/>
                <w:lang w:val="en"/>
              </w:rPr>
              <w:t>and costs.</w:t>
            </w:r>
          </w:p>
          <w:p w:rsidR="001605AB" w:rsidRPr="00355FC6" w:rsidRDefault="001605AB" w:rsidP="001605AB">
            <w:pPr>
              <w:autoSpaceDE w:val="0"/>
              <w:autoSpaceDN w:val="0"/>
              <w:adjustRightInd w:val="0"/>
              <w:spacing w:after="0"/>
              <w:rPr>
                <w:sz w:val="20"/>
                <w:lang w:val="en"/>
              </w:rPr>
            </w:pPr>
          </w:p>
        </w:tc>
      </w:tr>
      <w:tr w:rsidR="00844616" w:rsidTr="00844616">
        <w:trPr>
          <w:trHeight w:val="600"/>
        </w:trPr>
        <w:tc>
          <w:tcPr>
            <w:tcW w:w="4191" w:type="dxa"/>
            <w:shd w:val="clear" w:color="auto" w:fill="E3E7B0" w:themeFill="accent3" w:themeFillTint="66"/>
            <w:tcMar>
              <w:top w:w="144" w:type="dxa"/>
              <w:left w:w="216" w:type="dxa"/>
              <w:right w:w="144" w:type="dxa"/>
            </w:tcMar>
            <w:vAlign w:val="center"/>
          </w:tcPr>
          <w:p w:rsidR="009B4981" w:rsidRDefault="004D7EE3" w:rsidP="00844616">
            <w:pPr>
              <w:autoSpaceDE w:val="0"/>
              <w:autoSpaceDN w:val="0"/>
              <w:adjustRightInd w:val="0"/>
              <w:spacing w:after="0"/>
              <w:rPr>
                <w:b/>
                <w:color w:val="2A61A5" w:themeColor="accent5" w:themeShade="BF"/>
                <w:sz w:val="32"/>
                <w:lang w:val="en"/>
              </w:rPr>
            </w:pPr>
            <w:r w:rsidRPr="001605AB">
              <w:rPr>
                <w:noProof/>
                <w:color w:val="2A61A5" w:themeColor="accent5" w:themeShade="BF"/>
              </w:rPr>
              <w:drawing>
                <wp:anchor distT="0" distB="0" distL="114300" distR="114300" simplePos="0" relativeHeight="251743232" behindDoc="0" locked="0" layoutInCell="1" allowOverlap="1" wp14:anchorId="16BF1F8F" wp14:editId="3D2A75BC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-85725</wp:posOffset>
                  </wp:positionV>
                  <wp:extent cx="2704465" cy="3507740"/>
                  <wp:effectExtent l="209550" t="152400" r="210185" b="14986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r="25347"/>
                          <a:stretch/>
                        </pic:blipFill>
                        <pic:spPr bwMode="auto">
                          <a:xfrm rot="21195386">
                            <a:off x="0" y="0"/>
                            <a:ext cx="2704465" cy="350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4616" w:rsidRPr="001605AB" w:rsidRDefault="001605AB" w:rsidP="00844616">
            <w:pPr>
              <w:autoSpaceDE w:val="0"/>
              <w:autoSpaceDN w:val="0"/>
              <w:adjustRightInd w:val="0"/>
              <w:spacing w:after="0"/>
              <w:rPr>
                <w:color w:val="2A61A5" w:themeColor="accent5" w:themeShade="BF"/>
                <w:sz w:val="28"/>
                <w:lang w:val="en"/>
              </w:rPr>
            </w:pPr>
            <w:r>
              <w:rPr>
                <w:b/>
                <w:color w:val="2A61A5" w:themeColor="accent5" w:themeShade="BF"/>
                <w:sz w:val="32"/>
                <w:lang w:val="en"/>
              </w:rPr>
              <w:t>Media</w:t>
            </w:r>
            <w:r w:rsidRPr="001605AB">
              <w:rPr>
                <w:b/>
                <w:color w:val="2A61A5" w:themeColor="accent5" w:themeShade="BF"/>
                <w:sz w:val="32"/>
                <w:lang w:val="en"/>
              </w:rPr>
              <w:t xml:space="preserve"> Kit</w:t>
            </w:r>
            <w:r w:rsidR="00844616" w:rsidRPr="001605AB">
              <w:rPr>
                <w:color w:val="2A61A5" w:themeColor="accent5" w:themeShade="BF"/>
                <w:sz w:val="32"/>
                <w:lang w:val="en"/>
              </w:rPr>
              <w:t xml:space="preserve"> </w:t>
            </w:r>
            <w:r w:rsidRPr="001605AB">
              <w:rPr>
                <w:color w:val="2A61A5" w:themeColor="accent5" w:themeShade="BF"/>
                <w:sz w:val="32"/>
                <w:lang w:val="en"/>
              </w:rPr>
              <w:br/>
            </w:r>
            <w:r w:rsidRPr="001605AB">
              <w:rPr>
                <w:color w:val="2A61A5" w:themeColor="accent5" w:themeShade="BF"/>
                <w:sz w:val="22"/>
                <w:lang w:val="en"/>
              </w:rPr>
              <w:t>advertis</w:t>
            </w:r>
            <w:r w:rsidR="008C177C">
              <w:rPr>
                <w:color w:val="2A61A5" w:themeColor="accent5" w:themeShade="BF"/>
                <w:sz w:val="22"/>
                <w:lang w:val="en"/>
              </w:rPr>
              <w:t>ing</w:t>
            </w:r>
            <w:r w:rsidRPr="001605AB">
              <w:rPr>
                <w:color w:val="2A61A5" w:themeColor="accent5" w:themeShade="BF"/>
                <w:sz w:val="22"/>
                <w:lang w:val="en"/>
              </w:rPr>
              <w:t xml:space="preserve"> w</w:t>
            </w:r>
            <w:r w:rsidR="00844616" w:rsidRPr="001605AB">
              <w:rPr>
                <w:color w:val="2A61A5" w:themeColor="accent5" w:themeShade="BF"/>
                <w:sz w:val="22"/>
                <w:lang w:val="en"/>
              </w:rPr>
              <w:t xml:space="preserve">ith </w:t>
            </w:r>
            <w:r w:rsidRPr="001605AB">
              <w:rPr>
                <w:color w:val="2A61A5" w:themeColor="accent5" w:themeShade="BF"/>
                <w:sz w:val="22"/>
                <w:lang w:val="en"/>
              </w:rPr>
              <w:t>us</w:t>
            </w:r>
          </w:p>
          <w:p w:rsidR="00844616" w:rsidRPr="001605AB" w:rsidRDefault="00844616" w:rsidP="00844616">
            <w:pPr>
              <w:autoSpaceDE w:val="0"/>
              <w:autoSpaceDN w:val="0"/>
              <w:adjustRightInd w:val="0"/>
              <w:spacing w:after="0"/>
              <w:rPr>
                <w:color w:val="2A61A5" w:themeColor="accent5" w:themeShade="BF"/>
                <w:sz w:val="28"/>
                <w:lang w:val="en"/>
              </w:rPr>
            </w:pPr>
          </w:p>
          <w:p w:rsidR="00844616" w:rsidRPr="001605AB" w:rsidRDefault="00844616" w:rsidP="0084461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/>
              <w:rPr>
                <w:b/>
                <w:color w:val="2A61A5" w:themeColor="accent5" w:themeShade="BF"/>
                <w:sz w:val="28"/>
                <w:lang w:val="en"/>
              </w:rPr>
            </w:pPr>
            <w:r w:rsidRPr="001605AB">
              <w:rPr>
                <w:b/>
                <w:color w:val="2A61A5" w:themeColor="accent5" w:themeShade="BF"/>
                <w:sz w:val="28"/>
                <w:lang w:val="en"/>
              </w:rPr>
              <w:t>Event Sponsorship</w:t>
            </w:r>
          </w:p>
          <w:p w:rsidR="00844616" w:rsidRPr="001605AB" w:rsidRDefault="00844616" w:rsidP="00844616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/>
              <w:rPr>
                <w:color w:val="2A61A5" w:themeColor="accent5" w:themeShade="BF"/>
                <w:sz w:val="28"/>
                <w:lang w:val="en"/>
              </w:rPr>
            </w:pPr>
            <w:r w:rsidRPr="001605AB">
              <w:rPr>
                <w:color w:val="2A61A5" w:themeColor="accent5" w:themeShade="BF"/>
                <w:sz w:val="28"/>
                <w:lang w:val="en"/>
              </w:rPr>
              <w:t>Platinum</w:t>
            </w:r>
          </w:p>
          <w:p w:rsidR="00844616" w:rsidRPr="001605AB" w:rsidRDefault="00844616" w:rsidP="00844616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/>
              <w:rPr>
                <w:color w:val="2A61A5" w:themeColor="accent5" w:themeShade="BF"/>
                <w:sz w:val="28"/>
                <w:lang w:val="en"/>
              </w:rPr>
            </w:pPr>
            <w:r w:rsidRPr="001605AB">
              <w:rPr>
                <w:color w:val="2A61A5" w:themeColor="accent5" w:themeShade="BF"/>
                <w:sz w:val="28"/>
                <w:lang w:val="en"/>
              </w:rPr>
              <w:t>Gold</w:t>
            </w:r>
          </w:p>
          <w:p w:rsidR="00844616" w:rsidRPr="001605AB" w:rsidRDefault="00844616" w:rsidP="00844616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/>
              <w:rPr>
                <w:color w:val="2A61A5" w:themeColor="accent5" w:themeShade="BF"/>
                <w:sz w:val="28"/>
                <w:lang w:val="en"/>
              </w:rPr>
            </w:pPr>
            <w:r w:rsidRPr="001605AB">
              <w:rPr>
                <w:color w:val="2A61A5" w:themeColor="accent5" w:themeShade="BF"/>
                <w:sz w:val="28"/>
                <w:lang w:val="en"/>
              </w:rPr>
              <w:t>Silver</w:t>
            </w:r>
          </w:p>
          <w:p w:rsidR="00844616" w:rsidRPr="001605AB" w:rsidRDefault="00844616" w:rsidP="00844616">
            <w:pPr>
              <w:pStyle w:val="ListParagraph"/>
              <w:autoSpaceDE w:val="0"/>
              <w:autoSpaceDN w:val="0"/>
              <w:adjustRightInd w:val="0"/>
              <w:spacing w:after="0"/>
              <w:ind w:left="1080"/>
              <w:rPr>
                <w:color w:val="2A61A5" w:themeColor="accent5" w:themeShade="BF"/>
                <w:sz w:val="28"/>
                <w:lang w:val="en"/>
              </w:rPr>
            </w:pPr>
          </w:p>
          <w:p w:rsidR="00844616" w:rsidRPr="001605AB" w:rsidRDefault="00844616" w:rsidP="0084461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/>
              <w:rPr>
                <w:b/>
                <w:color w:val="2A61A5" w:themeColor="accent5" w:themeShade="BF"/>
                <w:sz w:val="28"/>
                <w:lang w:val="en"/>
              </w:rPr>
            </w:pPr>
            <w:r w:rsidRPr="001605AB">
              <w:rPr>
                <w:b/>
                <w:color w:val="2A61A5" w:themeColor="accent5" w:themeShade="BF"/>
                <w:sz w:val="28"/>
                <w:lang w:val="en"/>
              </w:rPr>
              <w:t>Website Advertising</w:t>
            </w:r>
          </w:p>
          <w:p w:rsidR="00844616" w:rsidRPr="001605AB" w:rsidRDefault="00844616" w:rsidP="00844616">
            <w:pPr>
              <w:pStyle w:val="ListParagraph"/>
              <w:autoSpaceDE w:val="0"/>
              <w:autoSpaceDN w:val="0"/>
              <w:adjustRightInd w:val="0"/>
              <w:spacing w:after="0"/>
              <w:ind w:left="360"/>
              <w:rPr>
                <w:color w:val="2A61A5" w:themeColor="accent5" w:themeShade="BF"/>
                <w:sz w:val="28"/>
                <w:lang w:val="en"/>
              </w:rPr>
            </w:pPr>
          </w:p>
          <w:p w:rsidR="00844616" w:rsidRPr="001605AB" w:rsidRDefault="00844616" w:rsidP="0084461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/>
              <w:rPr>
                <w:b/>
                <w:color w:val="2A61A5" w:themeColor="accent5" w:themeShade="BF"/>
                <w:sz w:val="28"/>
                <w:lang w:val="en"/>
              </w:rPr>
            </w:pPr>
            <w:r w:rsidRPr="001605AB">
              <w:rPr>
                <w:b/>
                <w:color w:val="2A61A5" w:themeColor="accent5" w:themeShade="BF"/>
                <w:sz w:val="28"/>
                <w:lang w:val="en"/>
              </w:rPr>
              <w:t>Newsletter Ads</w:t>
            </w:r>
          </w:p>
          <w:p w:rsidR="00844616" w:rsidRPr="001605AB" w:rsidRDefault="00844616" w:rsidP="00844616">
            <w:pPr>
              <w:autoSpaceDE w:val="0"/>
              <w:autoSpaceDN w:val="0"/>
              <w:adjustRightInd w:val="0"/>
              <w:spacing w:after="0"/>
              <w:rPr>
                <w:color w:val="2A61A5" w:themeColor="accent5" w:themeShade="BF"/>
                <w:sz w:val="28"/>
                <w:lang w:val="en"/>
              </w:rPr>
            </w:pPr>
          </w:p>
          <w:p w:rsidR="00844616" w:rsidRPr="009B4981" w:rsidRDefault="00844616" w:rsidP="0084461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/>
              <w:rPr>
                <w:b/>
                <w:sz w:val="28"/>
                <w:lang w:val="en"/>
              </w:rPr>
            </w:pPr>
            <w:r w:rsidRPr="001605AB">
              <w:rPr>
                <w:b/>
                <w:color w:val="2A61A5" w:themeColor="accent5" w:themeShade="BF"/>
                <w:sz w:val="28"/>
                <w:lang w:val="en"/>
              </w:rPr>
              <w:t>Custom email Blasts</w:t>
            </w:r>
          </w:p>
          <w:p w:rsidR="009B4981" w:rsidRPr="009B4981" w:rsidRDefault="009B4981" w:rsidP="009B4981">
            <w:pPr>
              <w:pStyle w:val="ListParagraph"/>
              <w:rPr>
                <w:b/>
                <w:sz w:val="28"/>
                <w:lang w:val="en"/>
              </w:rPr>
            </w:pPr>
          </w:p>
          <w:p w:rsidR="009B4981" w:rsidRPr="009B4981" w:rsidRDefault="009B4981" w:rsidP="009B4981">
            <w:pPr>
              <w:autoSpaceDE w:val="0"/>
              <w:autoSpaceDN w:val="0"/>
              <w:adjustRightInd w:val="0"/>
              <w:spacing w:after="0"/>
              <w:rPr>
                <w:b/>
                <w:sz w:val="28"/>
                <w:lang w:val="en"/>
              </w:rPr>
            </w:pPr>
          </w:p>
          <w:p w:rsidR="00844616" w:rsidRDefault="00844616" w:rsidP="00844616">
            <w:pPr>
              <w:autoSpaceDE w:val="0"/>
              <w:autoSpaceDN w:val="0"/>
              <w:adjustRightInd w:val="0"/>
              <w:spacing w:after="0"/>
              <w:rPr>
                <w:sz w:val="20"/>
                <w:lang w:val="en"/>
              </w:rPr>
            </w:pPr>
          </w:p>
        </w:tc>
      </w:tr>
    </w:tbl>
    <w:p w:rsidR="00361AC1" w:rsidRPr="00361AC1" w:rsidRDefault="007D119E" w:rsidP="00361AC1">
      <w:r>
        <w:rPr>
          <w:noProof/>
        </w:rPr>
        <w:drawing>
          <wp:anchor distT="0" distB="0" distL="114300" distR="114300" simplePos="0" relativeHeight="251754496" behindDoc="1" locked="0" layoutInCell="1" allowOverlap="1" wp14:anchorId="19674087" wp14:editId="29233BDC">
            <wp:simplePos x="0" y="0"/>
            <wp:positionH relativeFrom="column">
              <wp:posOffset>3175</wp:posOffset>
            </wp:positionH>
            <wp:positionV relativeFrom="paragraph">
              <wp:posOffset>4444</wp:posOffset>
            </wp:positionV>
            <wp:extent cx="4086225" cy="2314575"/>
            <wp:effectExtent l="0" t="0" r="0" b="0"/>
            <wp:wrapNone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91B" w:rsidRDefault="0093391B" w:rsidP="00361AC1">
      <w:pPr>
        <w:sectPr w:rsidR="0093391B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:rsidR="00361AC1" w:rsidRPr="00361AC1" w:rsidRDefault="00361AC1" w:rsidP="00361AC1"/>
    <w:p w:rsidR="00361AC1" w:rsidRPr="00361AC1" w:rsidRDefault="00361AC1" w:rsidP="00361AC1"/>
    <w:p w:rsidR="00361AC1" w:rsidRPr="00361AC1" w:rsidRDefault="00361AC1" w:rsidP="00361AC1"/>
    <w:p w:rsidR="00361AC1" w:rsidRPr="00361AC1" w:rsidRDefault="00361AC1" w:rsidP="00361AC1"/>
    <w:p w:rsidR="00361AC1" w:rsidRPr="00361AC1" w:rsidRDefault="008C177C" w:rsidP="00361AC1">
      <w:r w:rsidRPr="008C403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47BC1EF8" wp14:editId="16FCE4D7">
                <wp:simplePos x="0" y="0"/>
                <wp:positionH relativeFrom="margin">
                  <wp:posOffset>2901315</wp:posOffset>
                </wp:positionH>
                <wp:positionV relativeFrom="margin">
                  <wp:posOffset>1747520</wp:posOffset>
                </wp:positionV>
                <wp:extent cx="1362075" cy="381000"/>
                <wp:effectExtent l="19050" t="19050" r="28575" b="19050"/>
                <wp:wrapSquare wrapText="bothSides"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810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6D6F" w:rsidRPr="00267334" w:rsidRDefault="00BB6D6F" w:rsidP="00BB6D6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  <w:szCs w:val="20"/>
                              </w:rPr>
                              <w:t>100% Complete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185" style="position:absolute;margin-left:228.45pt;margin-top:137.6pt;width:107.25pt;height:30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" o:allowincell="f" adj="1739" fillcolor="#943634" strokecolor="#8fb4e2 [1944]" strokeweight="3pt">
                <v:shadow color="#5d7035" offset="1pt,1pt"/>
                <v:textbox inset="3.6pt,,3.6pt">
                  <w:txbxContent>
                    <w:p w:rsidR="00BB6D6F" w:rsidRPr="00267334" w:rsidRDefault="00BB6D6F" w:rsidP="00BB6D6F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0"/>
                          <w:szCs w:val="20"/>
                        </w:rPr>
                        <w:t>100% Complete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03AA" w:rsidRDefault="003903AA" w:rsidP="00361AC1"/>
    <w:p w:rsidR="003903AA" w:rsidRDefault="003903AA"/>
    <w:p w:rsidR="0093391B" w:rsidRDefault="0093391B"/>
    <w:p w:rsidR="0093391B" w:rsidRDefault="0093391B"/>
    <w:p w:rsidR="0093391B" w:rsidRDefault="0093391B"/>
    <w:p w:rsidR="00844616" w:rsidRDefault="00844616">
      <w:pPr>
        <w:sectPr w:rsidR="00844616" w:rsidSect="0093391B">
          <w:type w:val="continuous"/>
          <w:pgSz w:w="12240" w:h="15840" w:code="1"/>
          <w:pgMar w:top="720" w:right="576" w:bottom="720" w:left="576" w:header="360" w:footer="720" w:gutter="0"/>
          <w:cols w:num="2" w:space="504"/>
          <w:titlePg/>
          <w:docGrid w:linePitch="360"/>
        </w:sectPr>
      </w:pPr>
    </w:p>
    <w:p w:rsidR="007F16B6" w:rsidRDefault="007F16B6"/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67F4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EE3D049" wp14:editId="04BA8BF7">
            <wp:simplePos x="0" y="0"/>
            <wp:positionH relativeFrom="column">
              <wp:posOffset>1370330</wp:posOffset>
            </wp:positionH>
            <wp:positionV relativeFrom="paragraph">
              <wp:posOffset>226060</wp:posOffset>
            </wp:positionV>
            <wp:extent cx="2959735" cy="1047115"/>
            <wp:effectExtent l="76200" t="381000" r="88265" b="4006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erchipflash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8650">
                      <a:off x="0" y="0"/>
                      <a:ext cx="295973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AC3C99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0398378F" wp14:editId="01981E9A">
                <wp:simplePos x="0" y="0"/>
                <wp:positionH relativeFrom="page">
                  <wp:posOffset>4743450</wp:posOffset>
                </wp:positionH>
                <wp:positionV relativeFrom="page">
                  <wp:posOffset>4457700</wp:posOffset>
                </wp:positionV>
                <wp:extent cx="2667000" cy="5133975"/>
                <wp:effectExtent l="0" t="0" r="19050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133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884" w:rsidRDefault="00823884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11634" w:rsidRDefault="00111634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47486">
                              <w:rPr>
                                <w:rFonts w:eastAsiaTheme="majorEastAsia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We migrated to a new web hosting solution and </w:t>
                            </w:r>
                            <w:r w:rsidR="007C0E83">
                              <w:rPr>
                                <w:rFonts w:eastAsiaTheme="majorEastAsia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redesigned</w:t>
                            </w:r>
                            <w:r w:rsidRPr="00D47486">
                              <w:rPr>
                                <w:rFonts w:eastAsiaTheme="majorEastAsia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our website entirely. We are committed to keeping </w:t>
                            </w:r>
                            <w:r w:rsidR="00AC3C99">
                              <w:rPr>
                                <w:rFonts w:eastAsiaTheme="majorEastAsia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this valuable information completely up to date:</w:t>
                            </w:r>
                          </w:p>
                          <w:p w:rsidR="00AC3C99" w:rsidRPr="00D47486" w:rsidRDefault="00AC3C99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11634" w:rsidRPr="00823884" w:rsidRDefault="00111634" w:rsidP="0011163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823884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>Upcoming Events</w:t>
                            </w:r>
                          </w:p>
                          <w:p w:rsidR="00111634" w:rsidRPr="00823884" w:rsidRDefault="00111634" w:rsidP="0011163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823884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>Past Events Blog</w:t>
                            </w:r>
                          </w:p>
                          <w:p w:rsidR="00111634" w:rsidRPr="00823884" w:rsidRDefault="00111634" w:rsidP="0011163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823884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>Job Listings</w:t>
                            </w:r>
                          </w:p>
                          <w:p w:rsidR="00111634" w:rsidRPr="00823884" w:rsidRDefault="00111634" w:rsidP="0011163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823884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>Member Application</w:t>
                            </w:r>
                          </w:p>
                          <w:p w:rsidR="00111634" w:rsidRPr="00823884" w:rsidRDefault="00111634" w:rsidP="0011163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823884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>About Us</w:t>
                            </w:r>
                          </w:p>
                          <w:p w:rsidR="00111634" w:rsidRPr="00823884" w:rsidRDefault="00111634" w:rsidP="0011163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823884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>Board Meeting Business</w:t>
                            </w:r>
                          </w:p>
                          <w:p w:rsidR="00111634" w:rsidRPr="00823884" w:rsidRDefault="00111634" w:rsidP="0011163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823884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>Board Member Profiles</w:t>
                            </w:r>
                          </w:p>
                          <w:p w:rsidR="00111634" w:rsidRPr="00823884" w:rsidRDefault="00111634" w:rsidP="0011163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823884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>Join our Mailing List</w:t>
                            </w:r>
                          </w:p>
                          <w:p w:rsidR="00111634" w:rsidRPr="00111634" w:rsidRDefault="00111634" w:rsidP="00111634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73.5pt;margin-top:351pt;width:210pt;height:404.2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" o:allowincell="f" fillcolor="white [3201]" strokecolor="#ffa830 [3205]" strokeweight="2pt">
                <v:textbox inset="10.8pt,7.2pt,10.8pt,7.2pt">
                  <w:txbxContent>
                    <w:p w:rsidR="00823884" w:rsidRDefault="00823884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111634" w:rsidRDefault="00111634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D47486">
                        <w:rPr>
                          <w:rFonts w:eastAsiaTheme="majorEastAsia" w:cstheme="majorBidi"/>
                          <w:i/>
                          <w:iCs/>
                          <w:sz w:val="28"/>
                          <w:szCs w:val="28"/>
                        </w:rPr>
                        <w:t xml:space="preserve">We migrated to a new web hosting solution and </w:t>
                      </w:r>
                      <w:r w:rsidR="007C0E83">
                        <w:rPr>
                          <w:rFonts w:eastAsiaTheme="majorEastAsia" w:cstheme="majorBidi"/>
                          <w:i/>
                          <w:iCs/>
                          <w:sz w:val="28"/>
                          <w:szCs w:val="28"/>
                        </w:rPr>
                        <w:t>redesigned</w:t>
                      </w:r>
                      <w:r w:rsidRPr="00D47486">
                        <w:rPr>
                          <w:rFonts w:eastAsiaTheme="majorEastAsia" w:cstheme="majorBidi"/>
                          <w:i/>
                          <w:iCs/>
                          <w:sz w:val="28"/>
                          <w:szCs w:val="28"/>
                        </w:rPr>
                        <w:t xml:space="preserve"> our website entirely. We are committed to keeping </w:t>
                      </w:r>
                      <w:r w:rsidR="00AC3C99">
                        <w:rPr>
                          <w:rFonts w:eastAsiaTheme="majorEastAsia" w:cstheme="majorBidi"/>
                          <w:i/>
                          <w:iCs/>
                          <w:sz w:val="28"/>
                          <w:szCs w:val="28"/>
                        </w:rPr>
                        <w:t>this valuable information completely up to date:</w:t>
                      </w:r>
                    </w:p>
                    <w:p w:rsidR="00AC3C99" w:rsidRPr="00D47486" w:rsidRDefault="00AC3C99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111634" w:rsidRPr="00823884" w:rsidRDefault="00111634" w:rsidP="0011163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823884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>Upcoming Events</w:t>
                      </w:r>
                    </w:p>
                    <w:p w:rsidR="00111634" w:rsidRPr="00823884" w:rsidRDefault="00111634" w:rsidP="0011163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823884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>Past Events Blog</w:t>
                      </w:r>
                    </w:p>
                    <w:p w:rsidR="00111634" w:rsidRPr="00823884" w:rsidRDefault="00111634" w:rsidP="0011163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823884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>Job Listings</w:t>
                      </w:r>
                    </w:p>
                    <w:p w:rsidR="00111634" w:rsidRPr="00823884" w:rsidRDefault="00111634" w:rsidP="0011163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823884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>Member Application</w:t>
                      </w:r>
                    </w:p>
                    <w:p w:rsidR="00111634" w:rsidRPr="00823884" w:rsidRDefault="00111634" w:rsidP="0011163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823884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>About Us</w:t>
                      </w:r>
                    </w:p>
                    <w:p w:rsidR="00111634" w:rsidRPr="00823884" w:rsidRDefault="00111634" w:rsidP="0011163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823884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>Board Meeting Business</w:t>
                      </w:r>
                    </w:p>
                    <w:p w:rsidR="00111634" w:rsidRPr="00823884" w:rsidRDefault="00111634" w:rsidP="0011163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823884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>Board Member Profiles</w:t>
                      </w:r>
                    </w:p>
                    <w:p w:rsidR="00111634" w:rsidRPr="00823884" w:rsidRDefault="00111634" w:rsidP="0011163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823884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>Join our Mailing List</w:t>
                      </w:r>
                    </w:p>
                    <w:p w:rsidR="00111634" w:rsidRPr="00111634" w:rsidRDefault="00111634" w:rsidP="00111634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67F4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B42EBA0" wp14:editId="31563DFB">
            <wp:simplePos x="0" y="0"/>
            <wp:positionH relativeFrom="column">
              <wp:posOffset>-2806700</wp:posOffset>
            </wp:positionH>
            <wp:positionV relativeFrom="paragraph">
              <wp:posOffset>210185</wp:posOffset>
            </wp:positionV>
            <wp:extent cx="4619625" cy="2466975"/>
            <wp:effectExtent l="0" t="0" r="0" b="0"/>
            <wp:wrapNone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844616" w:rsidRDefault="00844616">
      <w:pPr>
        <w:spacing w:after="200" w:line="276" w:lineRule="auto"/>
      </w:pPr>
    </w:p>
    <w:p w:rsidR="004D7EE3" w:rsidRDefault="004D7EE3">
      <w:pPr>
        <w:spacing w:after="200" w:line="276" w:lineRule="auto"/>
      </w:pPr>
    </w:p>
    <w:p w:rsidR="004D7EE3" w:rsidRDefault="004D7EE3">
      <w:pPr>
        <w:spacing w:after="200" w:line="276" w:lineRule="auto"/>
      </w:pPr>
    </w:p>
    <w:p w:rsidR="004D7EE3" w:rsidRDefault="007D119E">
      <w:pPr>
        <w:spacing w:after="200" w:line="276" w:lineRule="auto"/>
      </w:pPr>
      <w:r w:rsidRPr="008C403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7BE5AD1D" wp14:editId="352F2347">
                <wp:simplePos x="0" y="0"/>
                <wp:positionH relativeFrom="margin">
                  <wp:posOffset>234315</wp:posOffset>
                </wp:positionH>
                <wp:positionV relativeFrom="margin">
                  <wp:posOffset>8576945</wp:posOffset>
                </wp:positionV>
                <wp:extent cx="1362075" cy="381000"/>
                <wp:effectExtent l="19050" t="19050" r="28575" b="19050"/>
                <wp:wrapSquare wrapText="bothSides"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810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0E4" w:rsidRPr="00267334" w:rsidRDefault="005A00E4" w:rsidP="005A00E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  <w:szCs w:val="20"/>
                              </w:rPr>
                              <w:t>100% Complete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185" style="position:absolute;margin-left:18.45pt;margin-top:675.35pt;width:107.25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" o:allowincell="f" adj="1739" fillcolor="#943634" strokecolor="#ae8ec8 [1945]" strokeweight="3pt">
                <v:shadow color="#5d7035" offset="1pt,1pt"/>
                <v:textbox inset="3.6pt,,3.6pt">
                  <w:txbxContent>
                    <w:p w:rsidR="005A00E4" w:rsidRPr="00267334" w:rsidRDefault="005A00E4" w:rsidP="005A00E4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0"/>
                          <w:szCs w:val="20"/>
                        </w:rPr>
                        <w:t>100% Complete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1065E" w:rsidRDefault="0001065E"/>
    <w:sectPr w:rsidR="0001065E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F5A" w:rsidRDefault="00403F5A">
      <w:pPr>
        <w:spacing w:after="0"/>
      </w:pPr>
      <w:r>
        <w:separator/>
      </w:r>
    </w:p>
    <w:p w:rsidR="00403F5A" w:rsidRDefault="00403F5A"/>
    <w:p w:rsidR="00403F5A" w:rsidRDefault="00403F5A"/>
  </w:endnote>
  <w:endnote w:type="continuationSeparator" w:id="0">
    <w:p w:rsidR="00403F5A" w:rsidRDefault="00403F5A">
      <w:pPr>
        <w:spacing w:after="0"/>
      </w:pPr>
      <w:r>
        <w:continuationSeparator/>
      </w:r>
    </w:p>
    <w:p w:rsidR="00403F5A" w:rsidRDefault="00403F5A"/>
    <w:p w:rsidR="00403F5A" w:rsidRDefault="00403F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F5A" w:rsidRDefault="00403F5A">
      <w:pPr>
        <w:spacing w:after="0"/>
      </w:pPr>
      <w:r>
        <w:separator/>
      </w:r>
    </w:p>
    <w:p w:rsidR="00403F5A" w:rsidRDefault="00403F5A"/>
    <w:p w:rsidR="00403F5A" w:rsidRDefault="00403F5A"/>
  </w:footnote>
  <w:footnote w:type="continuationSeparator" w:id="0">
    <w:p w:rsidR="00403F5A" w:rsidRDefault="00403F5A">
      <w:pPr>
        <w:spacing w:after="0"/>
      </w:pPr>
      <w:r>
        <w:continuationSeparator/>
      </w:r>
    </w:p>
    <w:p w:rsidR="00403F5A" w:rsidRDefault="00403F5A"/>
    <w:p w:rsidR="00403F5A" w:rsidRDefault="00403F5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>
      <w:trPr>
        <w:jc w:val="center"/>
      </w:trPr>
      <w:tc>
        <w:tcPr>
          <w:tcW w:w="5746" w:type="dxa"/>
          <w:shd w:val="clear" w:color="auto" w:fill="auto"/>
        </w:tcPr>
        <w:p w:rsidR="0001065E" w:rsidRDefault="00403F5A">
          <w:pPr>
            <w:pStyle w:val="Header"/>
          </w:pPr>
          <w:sdt>
            <w:sdtPr>
              <w:alias w:val="Title"/>
              <w:tag w:val="Title"/>
              <w:id w:val="1600915026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173F4F">
                <w:t xml:space="preserve">     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848796608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EA4ADA">
                <w:t>Greater Boston ASTD Annual Report</w:t>
              </w:r>
            </w:sdtContent>
          </w:sdt>
          <w:r w:rsidR="00797CD0">
            <w:t xml:space="preserve"> | </w:t>
          </w:r>
          <w:r w:rsidR="00797CD0">
            <w:rPr>
              <w:rStyle w:val="IssueNumberChar"/>
              <w:caps w:val="0"/>
            </w:rPr>
            <w:t>Issue</w:t>
          </w:r>
          <w:r w:rsidR="00797CD0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871197318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EA4ADA">
                <w:rPr>
                  <w:rStyle w:val="IssueNumberChar"/>
                </w:rPr>
                <w:t>2011</w:t>
              </w:r>
            </w:sdtContent>
          </w:sdt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167B00">
            <w:rPr>
              <w:rStyle w:val="PageNumber"/>
              <w:noProof/>
            </w:rPr>
            <w:t>5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01065E">
    <w:pPr>
      <w:pStyle w:val="NoSpacing"/>
      <w:ind w:left="-218"/>
    </w:pP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01065E">
      <w:trPr>
        <w:cantSplit/>
      </w:trPr>
      <w:tc>
        <w:tcPr>
          <w:tcW w:w="5746" w:type="dxa"/>
          <w:vAlign w:val="bottom"/>
        </w:tcPr>
        <w:p w:rsidR="0001065E" w:rsidRDefault="00403F5A" w:rsidP="00EA4ADA">
          <w:pPr>
            <w:pStyle w:val="Header"/>
          </w:pPr>
          <w:sdt>
            <w:sdtPr>
              <w:alias w:val="Title"/>
              <w:tag w:val="Title"/>
              <w:id w:val="-210121642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173F4F">
                <w:t xml:space="preserve">     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1831327088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EA4ADA">
                <w:t>Greater Boston ASTD Annual Report</w:t>
              </w:r>
            </w:sdtContent>
          </w:sdt>
        </w:p>
      </w:tc>
      <w:tc>
        <w:tcPr>
          <w:tcW w:w="5746" w:type="dxa"/>
          <w:vAlign w:val="bottom"/>
        </w:tcPr>
        <w:p w:rsidR="0001065E" w:rsidRDefault="007D119E" w:rsidP="00EA4ADA">
          <w:pPr>
            <w:pStyle w:val="IssueNumb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167B00"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2192443"/>
    <w:multiLevelType w:val="multilevel"/>
    <w:tmpl w:val="A830E6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03127F37"/>
    <w:multiLevelType w:val="multilevel"/>
    <w:tmpl w:val="C518AC80"/>
    <w:lvl w:ilvl="0">
      <w:start w:val="97"/>
      <w:numFmt w:val="bullet"/>
      <w:lvlText w:val="-"/>
      <w:lvlJc w:val="left"/>
      <w:pPr>
        <w:ind w:left="360" w:hanging="360"/>
      </w:pPr>
      <w:rPr>
        <w:rFonts w:ascii="Corbel" w:eastAsiaTheme="minorHAnsi" w:hAnsi="Corbel" w:cstheme="minorBi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4600393"/>
    <w:multiLevelType w:val="multilevel"/>
    <w:tmpl w:val="B53E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E3751E"/>
    <w:multiLevelType w:val="hybridMultilevel"/>
    <w:tmpl w:val="A4748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A01865"/>
    <w:multiLevelType w:val="hybridMultilevel"/>
    <w:tmpl w:val="3A006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B50077"/>
    <w:multiLevelType w:val="multilevel"/>
    <w:tmpl w:val="E19CBB9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B03C15"/>
    <w:multiLevelType w:val="multilevel"/>
    <w:tmpl w:val="C63A46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BF0C51"/>
    <w:multiLevelType w:val="multilevel"/>
    <w:tmpl w:val="C63A46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DB4F11"/>
    <w:multiLevelType w:val="hybridMultilevel"/>
    <w:tmpl w:val="109EFFC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>
    <w:nsid w:val="2C9D3260"/>
    <w:multiLevelType w:val="hybridMultilevel"/>
    <w:tmpl w:val="C518AC80"/>
    <w:lvl w:ilvl="0" w:tplc="BA4438E2">
      <w:start w:val="97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793D84"/>
    <w:multiLevelType w:val="multilevel"/>
    <w:tmpl w:val="A830E6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3D9116D2"/>
    <w:multiLevelType w:val="multilevel"/>
    <w:tmpl w:val="C63A46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847655"/>
    <w:multiLevelType w:val="multilevel"/>
    <w:tmpl w:val="C52E32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D1132"/>
    <w:multiLevelType w:val="hybridMultilevel"/>
    <w:tmpl w:val="BFEE9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4BF6D39"/>
    <w:multiLevelType w:val="hybridMultilevel"/>
    <w:tmpl w:val="C63A46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65B1D45"/>
    <w:multiLevelType w:val="hybridMultilevel"/>
    <w:tmpl w:val="4C908CF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>
    <w:nsid w:val="578B3ABC"/>
    <w:multiLevelType w:val="hybridMultilevel"/>
    <w:tmpl w:val="0F2A1C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380879"/>
    <w:multiLevelType w:val="multilevel"/>
    <w:tmpl w:val="A830E6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5E2C7E3B"/>
    <w:multiLevelType w:val="hybridMultilevel"/>
    <w:tmpl w:val="FE76A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E82751E"/>
    <w:multiLevelType w:val="hybridMultilevel"/>
    <w:tmpl w:val="D22ED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9E22E6"/>
    <w:multiLevelType w:val="hybridMultilevel"/>
    <w:tmpl w:val="166A56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21059BD"/>
    <w:multiLevelType w:val="hybridMultilevel"/>
    <w:tmpl w:val="CBC84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57521A"/>
    <w:multiLevelType w:val="multilevel"/>
    <w:tmpl w:val="C518AC80"/>
    <w:lvl w:ilvl="0">
      <w:start w:val="97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1E2692"/>
    <w:multiLevelType w:val="hybridMultilevel"/>
    <w:tmpl w:val="6A6C4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750D9F"/>
    <w:multiLevelType w:val="multilevel"/>
    <w:tmpl w:val="78C6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9"/>
  </w:num>
  <w:num w:numId="8">
    <w:abstractNumId w:val="27"/>
  </w:num>
  <w:num w:numId="9">
    <w:abstractNumId w:val="7"/>
  </w:num>
  <w:num w:numId="10">
    <w:abstractNumId w:val="6"/>
  </w:num>
  <w:num w:numId="11">
    <w:abstractNumId w:val="12"/>
  </w:num>
  <w:num w:numId="12">
    <w:abstractNumId w:val="19"/>
  </w:num>
  <w:num w:numId="13">
    <w:abstractNumId w:val="20"/>
  </w:num>
  <w:num w:numId="14">
    <w:abstractNumId w:val="22"/>
  </w:num>
  <w:num w:numId="15">
    <w:abstractNumId w:val="3"/>
  </w:num>
  <w:num w:numId="16">
    <w:abstractNumId w:val="14"/>
  </w:num>
  <w:num w:numId="17">
    <w:abstractNumId w:val="21"/>
  </w:num>
  <w:num w:numId="18">
    <w:abstractNumId w:val="23"/>
  </w:num>
  <w:num w:numId="19">
    <w:abstractNumId w:val="13"/>
  </w:num>
  <w:num w:numId="20">
    <w:abstractNumId w:val="4"/>
  </w:num>
  <w:num w:numId="21">
    <w:abstractNumId w:val="26"/>
  </w:num>
  <w:num w:numId="22">
    <w:abstractNumId w:val="5"/>
  </w:num>
  <w:num w:numId="23">
    <w:abstractNumId w:val="28"/>
  </w:num>
  <w:num w:numId="24">
    <w:abstractNumId w:val="17"/>
  </w:num>
  <w:num w:numId="25">
    <w:abstractNumId w:val="25"/>
  </w:num>
  <w:num w:numId="26">
    <w:abstractNumId w:val="24"/>
  </w:num>
  <w:num w:numId="27">
    <w:abstractNumId w:val="18"/>
  </w:num>
  <w:num w:numId="28">
    <w:abstractNumId w:val="10"/>
  </w:num>
  <w:num w:numId="29">
    <w:abstractNumId w:val="15"/>
  </w:num>
  <w:num w:numId="30">
    <w:abstractNumId w:val="11"/>
  </w:num>
  <w:num w:numId="31">
    <w:abstractNumId w:val="16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26"/>
    <w:rsid w:val="00000D9D"/>
    <w:rsid w:val="00002515"/>
    <w:rsid w:val="0001029D"/>
    <w:rsid w:val="0001065E"/>
    <w:rsid w:val="00050C28"/>
    <w:rsid w:val="000553AD"/>
    <w:rsid w:val="000705CA"/>
    <w:rsid w:val="00071863"/>
    <w:rsid w:val="00091595"/>
    <w:rsid w:val="00093490"/>
    <w:rsid w:val="000B12C1"/>
    <w:rsid w:val="00111634"/>
    <w:rsid w:val="00114623"/>
    <w:rsid w:val="0012156F"/>
    <w:rsid w:val="00121A2E"/>
    <w:rsid w:val="001340D3"/>
    <w:rsid w:val="001341A1"/>
    <w:rsid w:val="00151FA5"/>
    <w:rsid w:val="001605AB"/>
    <w:rsid w:val="00167B00"/>
    <w:rsid w:val="00170F97"/>
    <w:rsid w:val="00173F4F"/>
    <w:rsid w:val="00176A6C"/>
    <w:rsid w:val="00184151"/>
    <w:rsid w:val="001C173F"/>
    <w:rsid w:val="001D333D"/>
    <w:rsid w:val="0020502F"/>
    <w:rsid w:val="002217BD"/>
    <w:rsid w:val="002468D6"/>
    <w:rsid w:val="002540E6"/>
    <w:rsid w:val="00267334"/>
    <w:rsid w:val="00292DDC"/>
    <w:rsid w:val="002A7A22"/>
    <w:rsid w:val="002C0950"/>
    <w:rsid w:val="002C29BF"/>
    <w:rsid w:val="003027B4"/>
    <w:rsid w:val="003374F0"/>
    <w:rsid w:val="00341065"/>
    <w:rsid w:val="00355FC6"/>
    <w:rsid w:val="00361AC1"/>
    <w:rsid w:val="003903AA"/>
    <w:rsid w:val="003A788F"/>
    <w:rsid w:val="003B2B11"/>
    <w:rsid w:val="003B7488"/>
    <w:rsid w:val="003B7B0D"/>
    <w:rsid w:val="003C1F0C"/>
    <w:rsid w:val="003E4B8B"/>
    <w:rsid w:val="00403F5A"/>
    <w:rsid w:val="004172F2"/>
    <w:rsid w:val="00422D77"/>
    <w:rsid w:val="004267F9"/>
    <w:rsid w:val="00433661"/>
    <w:rsid w:val="004936C8"/>
    <w:rsid w:val="004A480A"/>
    <w:rsid w:val="004A740A"/>
    <w:rsid w:val="004B0888"/>
    <w:rsid w:val="004B0EB7"/>
    <w:rsid w:val="004B3345"/>
    <w:rsid w:val="004D75A8"/>
    <w:rsid w:val="004D7EE3"/>
    <w:rsid w:val="004E516D"/>
    <w:rsid w:val="004F4E28"/>
    <w:rsid w:val="00506DEE"/>
    <w:rsid w:val="005150F0"/>
    <w:rsid w:val="005273F0"/>
    <w:rsid w:val="00530079"/>
    <w:rsid w:val="00535573"/>
    <w:rsid w:val="005372AB"/>
    <w:rsid w:val="005424CE"/>
    <w:rsid w:val="00583E48"/>
    <w:rsid w:val="00586687"/>
    <w:rsid w:val="005A00E4"/>
    <w:rsid w:val="005C3BA9"/>
    <w:rsid w:val="005E45A6"/>
    <w:rsid w:val="00660B36"/>
    <w:rsid w:val="006661FC"/>
    <w:rsid w:val="00667719"/>
    <w:rsid w:val="006727B2"/>
    <w:rsid w:val="00697A62"/>
    <w:rsid w:val="006A05D6"/>
    <w:rsid w:val="006B4023"/>
    <w:rsid w:val="006B5EDF"/>
    <w:rsid w:val="006D3877"/>
    <w:rsid w:val="006D6EF8"/>
    <w:rsid w:val="006F0D28"/>
    <w:rsid w:val="007430F1"/>
    <w:rsid w:val="007435EE"/>
    <w:rsid w:val="007909A6"/>
    <w:rsid w:val="00797CD0"/>
    <w:rsid w:val="007A5E69"/>
    <w:rsid w:val="007B1973"/>
    <w:rsid w:val="007C01B2"/>
    <w:rsid w:val="007C0E83"/>
    <w:rsid w:val="007C42BA"/>
    <w:rsid w:val="007D119E"/>
    <w:rsid w:val="007F16B6"/>
    <w:rsid w:val="007F2719"/>
    <w:rsid w:val="007F68C7"/>
    <w:rsid w:val="00823884"/>
    <w:rsid w:val="00844616"/>
    <w:rsid w:val="00845A95"/>
    <w:rsid w:val="0084646B"/>
    <w:rsid w:val="00867F4F"/>
    <w:rsid w:val="008807C2"/>
    <w:rsid w:val="008A6337"/>
    <w:rsid w:val="008B0D76"/>
    <w:rsid w:val="008B7498"/>
    <w:rsid w:val="008C177C"/>
    <w:rsid w:val="008C4036"/>
    <w:rsid w:val="008C7893"/>
    <w:rsid w:val="008E2C8F"/>
    <w:rsid w:val="008F041D"/>
    <w:rsid w:val="0093391B"/>
    <w:rsid w:val="0099534D"/>
    <w:rsid w:val="009B476B"/>
    <w:rsid w:val="009B4981"/>
    <w:rsid w:val="009E6217"/>
    <w:rsid w:val="009F7533"/>
    <w:rsid w:val="00A81CAD"/>
    <w:rsid w:val="00A85FCF"/>
    <w:rsid w:val="00AA004F"/>
    <w:rsid w:val="00AA1F06"/>
    <w:rsid w:val="00AA7613"/>
    <w:rsid w:val="00AC2BDC"/>
    <w:rsid w:val="00AC3C99"/>
    <w:rsid w:val="00B036E5"/>
    <w:rsid w:val="00B4478F"/>
    <w:rsid w:val="00B84B87"/>
    <w:rsid w:val="00B94D42"/>
    <w:rsid w:val="00BB6D6F"/>
    <w:rsid w:val="00BB762B"/>
    <w:rsid w:val="00BD4D4D"/>
    <w:rsid w:val="00BD6066"/>
    <w:rsid w:val="00C55DB2"/>
    <w:rsid w:val="00C63E15"/>
    <w:rsid w:val="00C746AC"/>
    <w:rsid w:val="00CA3720"/>
    <w:rsid w:val="00CA574F"/>
    <w:rsid w:val="00CD64C0"/>
    <w:rsid w:val="00CE755C"/>
    <w:rsid w:val="00CE7897"/>
    <w:rsid w:val="00D07132"/>
    <w:rsid w:val="00D105C9"/>
    <w:rsid w:val="00D14318"/>
    <w:rsid w:val="00D33830"/>
    <w:rsid w:val="00D46DD9"/>
    <w:rsid w:val="00D47486"/>
    <w:rsid w:val="00D50E09"/>
    <w:rsid w:val="00D5234B"/>
    <w:rsid w:val="00D77071"/>
    <w:rsid w:val="00DA01F5"/>
    <w:rsid w:val="00DC6DF9"/>
    <w:rsid w:val="00E15ED0"/>
    <w:rsid w:val="00E42426"/>
    <w:rsid w:val="00E54614"/>
    <w:rsid w:val="00E710BC"/>
    <w:rsid w:val="00EA4ADA"/>
    <w:rsid w:val="00EA4ADE"/>
    <w:rsid w:val="00EC1BA6"/>
    <w:rsid w:val="00EE041A"/>
    <w:rsid w:val="00EF53BA"/>
    <w:rsid w:val="00F10CA4"/>
    <w:rsid w:val="00F22DE8"/>
    <w:rsid w:val="00F376ED"/>
    <w:rsid w:val="00F713F6"/>
    <w:rsid w:val="00F83664"/>
    <w:rsid w:val="00FB0BE1"/>
    <w:rsid w:val="00FB2B38"/>
    <w:rsid w:val="00FE42F2"/>
    <w:rsid w:val="00FF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D50E09"/>
    <w:pPr>
      <w:ind w:left="720"/>
      <w:contextualSpacing/>
    </w:pPr>
  </w:style>
  <w:style w:type="character" w:customStyle="1" w:styleId="question-text">
    <w:name w:val="question-text"/>
    <w:basedOn w:val="DefaultParagraphFont"/>
    <w:rsid w:val="00EA4ADE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D50E09"/>
    <w:pPr>
      <w:ind w:left="720"/>
      <w:contextualSpacing/>
    </w:pPr>
  </w:style>
  <w:style w:type="character" w:customStyle="1" w:styleId="question-text">
    <w:name w:val="question-text"/>
    <w:basedOn w:val="DefaultParagraphFont"/>
    <w:rsid w:val="00EA4ADE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4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40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3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9877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1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94BE00"/>
                            <w:left w:val="single" w:sz="6" w:space="11" w:color="94BE00"/>
                            <w:bottom w:val="single" w:sz="6" w:space="10" w:color="94BE00"/>
                            <w:right w:val="single" w:sz="6" w:space="11" w:color="94BE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diagramData" Target="diagrams/data1.xml"/><Relationship Id="rId26" Type="http://schemas.openxmlformats.org/officeDocument/2006/relationships/image" Target="media/image6.png"/><Relationship Id="rId39" Type="http://schemas.openxmlformats.org/officeDocument/2006/relationships/customXml" Target="../customXml/item3.xml"/><Relationship Id="rId3" Type="http://schemas.openxmlformats.org/officeDocument/2006/relationships/numbering" Target="numbering.xml"/><Relationship Id="rId21" Type="http://schemas.openxmlformats.org/officeDocument/2006/relationships/diagramColors" Target="diagrams/colors1.xml"/><Relationship Id="rId34" Type="http://schemas.openxmlformats.org/officeDocument/2006/relationships/chart" Target="charts/chart5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chart" Target="charts/chart3.xm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ssastd.org" TargetMode="External"/><Relationship Id="rId20" Type="http://schemas.openxmlformats.org/officeDocument/2006/relationships/diagramQuickStyle" Target="diagrams/quickStyle1.xml"/><Relationship Id="rId29" Type="http://schemas.openxmlformats.org/officeDocument/2006/relationships/hyperlink" Target="http://www.massastd.org/MembershipAp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image" Target="media/image9.jpeg"/><Relationship Id="rId37" Type="http://schemas.openxmlformats.org/officeDocument/2006/relationships/fontTable" Target="fontTable.xml"/><Relationship Id="rId40" Type="http://schemas.openxmlformats.org/officeDocument/2006/relationships/customXml" Target="../customXml/item4.xml"/><Relationship Id="rId5" Type="http://schemas.microsoft.com/office/2007/relationships/stylesWithEffects" Target="stylesWithEffects.xml"/><Relationship Id="rId15" Type="http://schemas.openxmlformats.org/officeDocument/2006/relationships/chart" Target="charts/chart2.xm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36" Type="http://schemas.openxmlformats.org/officeDocument/2006/relationships/chart" Target="charts/chart6.xml"/><Relationship Id="rId10" Type="http://schemas.openxmlformats.org/officeDocument/2006/relationships/image" Target="media/image1.png"/><Relationship Id="rId19" Type="http://schemas.openxmlformats.org/officeDocument/2006/relationships/diagramLayout" Target="diagrams/layout1.xml"/><Relationship Id="rId31" Type="http://schemas.openxmlformats.org/officeDocument/2006/relationships/chart" Target="charts/chart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wmf"/><Relationship Id="rId22" Type="http://schemas.microsoft.com/office/2007/relationships/diagramDrawing" Target="diagrams/drawing1.xml"/><Relationship Id="rId27" Type="http://schemas.openxmlformats.org/officeDocument/2006/relationships/image" Target="media/image7.jpeg"/><Relationship Id="rId30" Type="http://schemas.openxmlformats.org/officeDocument/2006/relationships/hyperlink" Target="http://www.massastd.org/MembershipApp" TargetMode="External"/><Relationship Id="rId35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ana02\AppData\Roaming\Microsoft\Templates\Newsletter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Annual</a:t>
            </a:r>
            <a:r>
              <a:rPr lang="en-US" baseline="0"/>
              <a:t> Chapter</a:t>
            </a:r>
            <a:r>
              <a:rPr lang="en-US"/>
              <a:t> Goals</a:t>
            </a:r>
          </a:p>
        </c:rich>
      </c:tx>
      <c:layout>
        <c:manualLayout>
          <c:xMode val="edge"/>
          <c:yMode val="edge"/>
          <c:x val="5.7410323709536311E-2"/>
          <c:y val="1.7974279410973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5031832559391609E-2"/>
          <c:y val="0.10976365995252871"/>
          <c:w val="0.27417387641359642"/>
          <c:h val="0.63001656707805131"/>
        </c:manualLayout>
      </c:layout>
      <c:pieChart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Complete</c:v>
                </c:pt>
              </c:strCache>
            </c:strRef>
          </c:tx>
          <c:dPt>
            <c:idx val="1"/>
            <c:bubble3D val="0"/>
          </c:dPt>
          <c:dPt>
            <c:idx val="2"/>
            <c:bubble3D val="0"/>
          </c:dPt>
          <c:dPt>
            <c:idx val="5"/>
            <c:bubble3D val="0"/>
            <c:spPr>
              <a:solidFill>
                <a:schemeClr val="accent1"/>
              </a:solidFill>
            </c:spPr>
          </c:dPt>
          <c:cat>
            <c:strRef>
              <c:f>Sheet1!$A$2:$A$12</c:f>
              <c:strCache>
                <c:ptCount val="11"/>
                <c:pt idx="0">
                  <c:v>Conduct Compliant Board Elections</c:v>
                </c:pt>
                <c:pt idx="1">
                  <c:v>Create Board-Approved Job Descriptions</c:v>
                </c:pt>
                <c:pt idx="2">
                  <c:v>Increase Compliance with CORE</c:v>
                </c:pt>
                <c:pt idx="3">
                  <c:v>Develop, Document, Disseminate and Manage Goals for Chapter</c:v>
                </c:pt>
                <c:pt idx="4">
                  <c:v>Establish Process(es) to Document All Financial Transactions and Decisions</c:v>
                </c:pt>
                <c:pt idx="5">
                  <c:v>Conduct Membership and Meeting Fee Benchmarking</c:v>
                </c:pt>
                <c:pt idx="6">
                  <c:v>Schedule and Announce Board Meetings in Compliance with By-Laws</c:v>
                </c:pt>
                <c:pt idx="7">
                  <c:v>Create Operating Plan</c:v>
                </c:pt>
                <c:pt idx="8">
                  <c:v>Create Annual Report</c:v>
                </c:pt>
                <c:pt idx="9">
                  <c:v>Co-chair First Annual Regional Half-Day Conference in Collaboration with Other New England Chapters</c:v>
                </c:pt>
                <c:pt idx="10">
                  <c:v>Increase Compliance with Chapter By-Laws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592592592592593"/>
          <c:y val="1.083062794827184E-2"/>
          <c:w val="0.5395301513236771"/>
          <c:h val="0.98823907831566615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solidFill>
                  <a:schemeClr val="bg1">
                    <a:lumMod val="50000"/>
                  </a:schemeClr>
                </a:solidFill>
              </a:rPr>
              <a:t>Financial Goals</a:t>
            </a:r>
          </a:p>
        </c:rich>
      </c:tx>
      <c:layout>
        <c:manualLayout>
          <c:xMode val="edge"/>
          <c:yMode val="edge"/>
          <c:x val="9.755207204604012E-2"/>
          <c:y val="2.86621438756141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6130391108519E-2"/>
          <c:y val="0.1702570689302135"/>
          <c:w val="0.27417387641359642"/>
          <c:h val="0.63001656707805131"/>
        </c:manualLayout>
      </c:layout>
      <c:pieChart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Complete</c:v>
                </c:pt>
              </c:strCache>
            </c:strRef>
          </c:tx>
          <c:dPt>
            <c:idx val="5"/>
            <c:bubble3D val="0"/>
          </c:dPt>
          <c:cat>
            <c:strRef>
              <c:f>Sheet1!$A$2:$A$8</c:f>
              <c:strCache>
                <c:ptCount val="7"/>
                <c:pt idx="0">
                  <c:v>Complete Risk Management Assessment</c:v>
                </c:pt>
                <c:pt idx="1">
                  <c:v>Publish Results of Financial Reviews and Audits</c:v>
                </c:pt>
                <c:pt idx="2">
                  <c:v>Submit Perodic Financial Reports</c:v>
                </c:pt>
                <c:pt idx="3">
                  <c:v>Prepare Various Reports</c:v>
                </c:pt>
                <c:pt idx="4">
                  <c:v>Develop Annual Operating Budget and Make Available to Members</c:v>
                </c:pt>
                <c:pt idx="5">
                  <c:v>Develop Audit Plan to Ensure Annual Financial Review is Completed by External Group</c:v>
                </c:pt>
                <c:pt idx="6">
                  <c:v>Ensure Appropriate Signatories on Chapter Financial Assets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5782512185976754"/>
          <c:y val="9.0519394418258278E-2"/>
          <c:w val="0.51111623785880267"/>
          <c:h val="0.880077377871018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>
                <a:solidFill>
                  <a:schemeClr val="accent2">
                    <a:lumMod val="75000"/>
                  </a:schemeClr>
                </a:solidFill>
              </a:rPr>
              <a:t>Communicaiton Goals</a:t>
            </a:r>
          </a:p>
        </c:rich>
      </c:tx>
      <c:layout>
        <c:manualLayout>
          <c:xMode val="edge"/>
          <c:yMode val="edge"/>
          <c:x val="5.2008292584440077E-2"/>
          <c:y val="6.67153805774278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6130391108519E-2"/>
          <c:y val="0.1702570689302135"/>
          <c:w val="0.27417387641359642"/>
          <c:h val="0.63001656707805131"/>
        </c:manualLayout>
      </c:layout>
      <c:pieChart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Complete</c:v>
                </c:pt>
              </c:strCache>
            </c:strRef>
          </c:tx>
          <c:dPt>
            <c:idx val="5"/>
            <c:bubble3D val="0"/>
          </c:dPt>
          <c:cat>
            <c:strRef>
              <c:f>Sheet1!$A$2:$A$5</c:f>
              <c:strCache>
                <c:ptCount val="4"/>
                <c:pt idx="0">
                  <c:v>Post Member Meeting Announcements and Summaries in a Timely Fashion</c:v>
                </c:pt>
                <c:pt idx="1">
                  <c:v>Post Board Meeting Announcements, Business and Meeting Minutes in a Timely Fashion</c:v>
                </c:pt>
                <c:pt idx="2">
                  <c:v>Create and Manage Communications to Members</c:v>
                </c:pt>
                <c:pt idx="3">
                  <c:v>Disseminate a Communication Piece to Members at Least Once Per Quarter That Includes Chapter and National Programs and Initiatives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0680026676993247"/>
          <c:y val="0.17352734908136483"/>
          <c:w val="0.59319973323006758"/>
          <c:h val="0.7645816272965879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solidFill>
                  <a:schemeClr val="accent2">
                    <a:lumMod val="75000"/>
                  </a:schemeClr>
                </a:solidFill>
              </a:rPr>
              <a:t>Membership Goals</a:t>
            </a:r>
          </a:p>
        </c:rich>
      </c:tx>
      <c:layout>
        <c:manualLayout>
          <c:xMode val="edge"/>
          <c:yMode val="edge"/>
          <c:x val="5.4524149048298096E-2"/>
          <c:y val="3.656439496787039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6130391108519E-2"/>
          <c:y val="0.1702570689302135"/>
          <c:w val="0.27417387641359642"/>
          <c:h val="0.63001656707805131"/>
        </c:manualLayout>
      </c:layout>
      <c:pieChart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Complete</c:v>
                </c:pt>
              </c:strCache>
            </c:strRef>
          </c:tx>
          <c:dPt>
            <c:idx val="1"/>
            <c:bubble3D val="0"/>
          </c:dPt>
          <c:dPt>
            <c:idx val="2"/>
            <c:bubble3D val="0"/>
          </c:dPt>
          <c:dPt>
            <c:idx val="5"/>
            <c:bubble3D val="0"/>
          </c:dPt>
          <c:cat>
            <c:strRef>
              <c:f>Sheet1!$A$2:$A$5</c:f>
              <c:strCache>
                <c:ptCount val="4"/>
                <c:pt idx="0">
                  <c:v>Track and Monitor Our Joint Membership Rate With National</c:v>
                </c:pt>
                <c:pt idx="1">
                  <c:v>Verify all Board Members Are In Good Standing With Dues at National and Local Chapter</c:v>
                </c:pt>
                <c:pt idx="2">
                  <c:v>Maintain Up-to-Date Membership List</c:v>
                </c:pt>
                <c:pt idx="3">
                  <c:v>Conduct Annual Satisfaction Survey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592597185194375"/>
          <c:y val="0.21665354330708664"/>
          <c:w val="0.5395301513236771"/>
          <c:h val="0.7599380034392252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US" sz="1600">
                <a:solidFill>
                  <a:schemeClr val="accent5">
                    <a:lumMod val="75000"/>
                  </a:schemeClr>
                </a:solidFill>
              </a:rPr>
              <a:t>Marketing Goals</a:t>
            </a:r>
          </a:p>
        </c:rich>
      </c:tx>
      <c:layout>
        <c:manualLayout>
          <c:xMode val="edge"/>
          <c:yMode val="edge"/>
          <c:x val="5.3751812491969982E-2"/>
          <c:y val="8.989252886599051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6130391108519E-2"/>
          <c:y val="0.1702570689302135"/>
          <c:w val="0.27417387641359642"/>
          <c:h val="0.63001656707805131"/>
        </c:manualLayout>
      </c:layout>
      <c:pieChart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Complete</c:v>
                </c:pt>
              </c:strCache>
            </c:strRef>
          </c:tx>
          <c:dPt>
            <c:idx val="5"/>
            <c:bubble3D val="0"/>
          </c:dPt>
          <c:cat>
            <c:strRef>
              <c:f>Sheet1!$A$2:$A$4</c:f>
              <c:strCache>
                <c:ptCount val="3"/>
                <c:pt idx="0">
                  <c:v>Maximize Use of ChiP Code</c:v>
                </c:pt>
                <c:pt idx="1">
                  <c:v>Create Marketing Plan</c:v>
                </c:pt>
                <c:pt idx="2">
                  <c:v>Get Business Cards for Board Members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592588513848356"/>
          <c:y val="0.2333132432520009"/>
          <c:w val="0.5395301513236771"/>
          <c:h val="0.5171631941069094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solidFill>
                  <a:schemeClr val="accent6">
                    <a:lumMod val="75000"/>
                  </a:schemeClr>
                </a:solidFill>
              </a:rPr>
              <a:t>Technology Goals</a:t>
            </a:r>
          </a:p>
        </c:rich>
      </c:tx>
      <c:layout>
        <c:manualLayout>
          <c:xMode val="edge"/>
          <c:yMode val="edge"/>
          <c:x val="2.0090926134233224E-2"/>
          <c:y val="2.91968909291743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6130391108519E-2"/>
          <c:y val="0.1702570689302135"/>
          <c:w val="0.27417387641359642"/>
          <c:h val="0.63001656707805131"/>
        </c:manualLayout>
      </c:layout>
      <c:pieChart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Complete</c:v>
                </c:pt>
              </c:strCache>
            </c:strRef>
          </c:tx>
          <c:dPt>
            <c:idx val="5"/>
            <c:bubble3D val="0"/>
          </c:dPt>
          <c:cat>
            <c:strRef>
              <c:f>Sheet1!$A$2:$A$5</c:f>
              <c:strCache>
                <c:ptCount val="4"/>
                <c:pt idx="0">
                  <c:v>Maintain Current Website With Up-to-Date Information</c:v>
                </c:pt>
                <c:pt idx="1">
                  <c:v>Update Online  Board Member Profiles</c:v>
                </c:pt>
                <c:pt idx="2">
                  <c:v>Migrate Website Platform to Wild Apricot</c:v>
                </c:pt>
                <c:pt idx="3">
                  <c:v>Maximize Use of ChiP Code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592592592592593"/>
          <c:y val="0.15234811864733125"/>
          <c:w val="0.5395301513236771"/>
          <c:h val="0.7495313085864266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613D0F-8E23-427B-B2D5-269C645D0BF2}" type="doc">
      <dgm:prSet loTypeId="urn:microsoft.com/office/officeart/2005/8/layout/gear1" loCatId="cycle" qsTypeId="urn:microsoft.com/office/officeart/2005/8/quickstyle/simple1" qsCatId="simple" csTypeId="urn:microsoft.com/office/officeart/2005/8/colors/accent1_2" csCatId="accent1" phldr="1"/>
      <dgm:spPr/>
    </dgm:pt>
    <dgm:pt modelId="{8E4C604C-7EC9-4984-81C6-ABDCC18AC60E}">
      <dgm:prSet phldrT="[Text]" custT="1"/>
      <dgm:spPr/>
      <dgm:t>
        <a:bodyPr/>
        <a:lstStyle/>
        <a:p>
          <a:r>
            <a:rPr lang="en-US" sz="2000" b="1"/>
            <a:t>97 </a:t>
          </a:r>
          <a:r>
            <a:rPr lang="en-US" sz="800"/>
            <a:t>Facebook "Likes"</a:t>
          </a:r>
        </a:p>
      </dgm:t>
    </dgm:pt>
    <dgm:pt modelId="{EE88487B-8B5E-4C02-9BAE-80FA6B838781}" type="parTrans" cxnId="{92647B2A-68F8-4C85-A20A-F7B497009DD4}">
      <dgm:prSet/>
      <dgm:spPr/>
      <dgm:t>
        <a:bodyPr/>
        <a:lstStyle/>
        <a:p>
          <a:endParaRPr lang="en-US" sz="2000"/>
        </a:p>
      </dgm:t>
    </dgm:pt>
    <dgm:pt modelId="{6113D17B-420B-4ECC-88D5-0631B039D06D}" type="sibTrans" cxnId="{92647B2A-68F8-4C85-A20A-F7B497009DD4}">
      <dgm:prSet/>
      <dgm:spPr/>
      <dgm:t>
        <a:bodyPr/>
        <a:lstStyle/>
        <a:p>
          <a:endParaRPr lang="en-US" sz="2000"/>
        </a:p>
      </dgm:t>
    </dgm:pt>
    <dgm:pt modelId="{0F7E138D-9C1C-4357-971E-BAF1F3D4D165}">
      <dgm:prSet phldrT="[Text]" custT="1"/>
      <dgm:spPr/>
      <dgm:t>
        <a:bodyPr/>
        <a:lstStyle/>
        <a:p>
          <a:r>
            <a:rPr lang="en-US" sz="2000" b="1"/>
            <a:t>64</a:t>
          </a:r>
          <a:r>
            <a:rPr lang="en-US" sz="800"/>
            <a:t> Twiter Followers</a:t>
          </a:r>
        </a:p>
      </dgm:t>
    </dgm:pt>
    <dgm:pt modelId="{785F82B8-6002-4905-93E5-6655FAFDFF8A}" type="parTrans" cxnId="{C3D3D48F-2226-4885-B08A-1CE313FA10BD}">
      <dgm:prSet/>
      <dgm:spPr/>
      <dgm:t>
        <a:bodyPr/>
        <a:lstStyle/>
        <a:p>
          <a:endParaRPr lang="en-US" sz="2000"/>
        </a:p>
      </dgm:t>
    </dgm:pt>
    <dgm:pt modelId="{03DB85A6-40D7-4EC0-892D-7EDB473A94D8}" type="sibTrans" cxnId="{C3D3D48F-2226-4885-B08A-1CE313FA10BD}">
      <dgm:prSet/>
      <dgm:spPr/>
      <dgm:t>
        <a:bodyPr/>
        <a:lstStyle/>
        <a:p>
          <a:endParaRPr lang="en-US" sz="2000"/>
        </a:p>
      </dgm:t>
    </dgm:pt>
    <dgm:pt modelId="{2EE772D8-9075-4B9C-85B9-310A51256DAF}">
      <dgm:prSet phldrT="[Text]" custT="1"/>
      <dgm:spPr/>
      <dgm:t>
        <a:bodyPr/>
        <a:lstStyle/>
        <a:p>
          <a:r>
            <a:rPr lang="en-US" sz="2000" b="1"/>
            <a:t>350</a:t>
          </a:r>
          <a:r>
            <a:rPr lang="en-US" sz="800"/>
            <a:t> LinkedIn Public Group Members</a:t>
          </a:r>
        </a:p>
        <a:p>
          <a:r>
            <a:rPr lang="en-US" sz="2000" b="1"/>
            <a:t>40</a:t>
          </a:r>
          <a:r>
            <a:rPr lang="en-US" sz="800" b="1"/>
            <a:t> </a:t>
          </a:r>
          <a:r>
            <a:rPr lang="en-US" sz="800"/>
            <a:t>Members-Only</a:t>
          </a:r>
        </a:p>
      </dgm:t>
    </dgm:pt>
    <dgm:pt modelId="{7D97DE8B-10BA-40C0-A62D-BFC61EBA5E6D}" type="sibTrans" cxnId="{A7EEA114-01AC-41CB-ABC6-9540C2FE589F}">
      <dgm:prSet/>
      <dgm:spPr/>
      <dgm:t>
        <a:bodyPr/>
        <a:lstStyle/>
        <a:p>
          <a:endParaRPr lang="en-US" sz="2000"/>
        </a:p>
      </dgm:t>
    </dgm:pt>
    <dgm:pt modelId="{4C99F7C6-BA71-4375-B5AB-DE0CBF1E4666}" type="parTrans" cxnId="{A7EEA114-01AC-41CB-ABC6-9540C2FE589F}">
      <dgm:prSet/>
      <dgm:spPr/>
      <dgm:t>
        <a:bodyPr/>
        <a:lstStyle/>
        <a:p>
          <a:endParaRPr lang="en-US" sz="2000"/>
        </a:p>
      </dgm:t>
    </dgm:pt>
    <dgm:pt modelId="{7DA2DF69-DAF3-45F3-9D32-0B5E0901CC91}" type="pres">
      <dgm:prSet presAssocID="{71613D0F-8E23-427B-B2D5-269C645D0BF2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639D1FA2-6329-4008-AA6E-343FBEAB4CE8}" type="pres">
      <dgm:prSet presAssocID="{2EE772D8-9075-4B9C-85B9-310A51256DAF}" presName="gear1" presStyleLbl="node1" presStyleIdx="0" presStyleCnt="3" custScaleX="109029" custScaleY="111874" custLinFactNeighborX="481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3A63E9B-1FB8-4EB6-9699-373BCAF30025}" type="pres">
      <dgm:prSet presAssocID="{2EE772D8-9075-4B9C-85B9-310A51256DAF}" presName="gear1srcNode" presStyleLbl="node1" presStyleIdx="0" presStyleCnt="3"/>
      <dgm:spPr/>
      <dgm:t>
        <a:bodyPr/>
        <a:lstStyle/>
        <a:p>
          <a:endParaRPr lang="en-US"/>
        </a:p>
      </dgm:t>
    </dgm:pt>
    <dgm:pt modelId="{DFC6C3EA-487D-4213-B4AA-B98843AD80B2}" type="pres">
      <dgm:prSet presAssocID="{2EE772D8-9075-4B9C-85B9-310A51256DAF}" presName="gear1dstNode" presStyleLbl="node1" presStyleIdx="0" presStyleCnt="3"/>
      <dgm:spPr/>
      <dgm:t>
        <a:bodyPr/>
        <a:lstStyle/>
        <a:p>
          <a:endParaRPr lang="en-US"/>
        </a:p>
      </dgm:t>
    </dgm:pt>
    <dgm:pt modelId="{9DEC41D0-9EDE-4E73-926E-8B9A5B6253BC}" type="pres">
      <dgm:prSet presAssocID="{8E4C604C-7EC9-4984-81C6-ABDCC18AC60E}" presName="gear2" presStyleLbl="node1" presStyleIdx="1" presStyleCnt="3" custScaleX="108792" custScaleY="10122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1BDE87-AA6C-4242-830D-DCCB80BCB25B}" type="pres">
      <dgm:prSet presAssocID="{8E4C604C-7EC9-4984-81C6-ABDCC18AC60E}" presName="gear2srcNode" presStyleLbl="node1" presStyleIdx="1" presStyleCnt="3"/>
      <dgm:spPr/>
      <dgm:t>
        <a:bodyPr/>
        <a:lstStyle/>
        <a:p>
          <a:endParaRPr lang="en-US"/>
        </a:p>
      </dgm:t>
    </dgm:pt>
    <dgm:pt modelId="{1B06197B-A574-4469-AEBD-7B46F1FC2463}" type="pres">
      <dgm:prSet presAssocID="{8E4C604C-7EC9-4984-81C6-ABDCC18AC60E}" presName="gear2dstNode" presStyleLbl="node1" presStyleIdx="1" presStyleCnt="3"/>
      <dgm:spPr/>
      <dgm:t>
        <a:bodyPr/>
        <a:lstStyle/>
        <a:p>
          <a:endParaRPr lang="en-US"/>
        </a:p>
      </dgm:t>
    </dgm:pt>
    <dgm:pt modelId="{E0B99E78-DEE7-40B1-82FB-F9C47967A75B}" type="pres">
      <dgm:prSet presAssocID="{0F7E138D-9C1C-4357-971E-BAF1F3D4D165}" presName="gear3" presStyleLbl="node1" presStyleIdx="2" presStyleCnt="3" custScaleX="102191" custScaleY="104107" custLinFactNeighborX="-1701" custLinFactNeighborY="-5102"/>
      <dgm:spPr/>
      <dgm:t>
        <a:bodyPr/>
        <a:lstStyle/>
        <a:p>
          <a:endParaRPr lang="en-US"/>
        </a:p>
      </dgm:t>
    </dgm:pt>
    <dgm:pt modelId="{B29D3141-9356-4586-99F3-0C5C1707A29E}" type="pres">
      <dgm:prSet presAssocID="{0F7E138D-9C1C-4357-971E-BAF1F3D4D16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49B2F6A-7FB3-47C2-ACDC-B9590A22CFF5}" type="pres">
      <dgm:prSet presAssocID="{0F7E138D-9C1C-4357-971E-BAF1F3D4D165}" presName="gear3srcNode" presStyleLbl="node1" presStyleIdx="2" presStyleCnt="3"/>
      <dgm:spPr/>
      <dgm:t>
        <a:bodyPr/>
        <a:lstStyle/>
        <a:p>
          <a:endParaRPr lang="en-US"/>
        </a:p>
      </dgm:t>
    </dgm:pt>
    <dgm:pt modelId="{A2EFBE43-8E6A-4396-A498-0A606EB5FB6B}" type="pres">
      <dgm:prSet presAssocID="{0F7E138D-9C1C-4357-971E-BAF1F3D4D165}" presName="gear3dstNode" presStyleLbl="node1" presStyleIdx="2" presStyleCnt="3"/>
      <dgm:spPr/>
      <dgm:t>
        <a:bodyPr/>
        <a:lstStyle/>
        <a:p>
          <a:endParaRPr lang="en-US"/>
        </a:p>
      </dgm:t>
    </dgm:pt>
    <dgm:pt modelId="{7FD02858-0500-46BC-98D2-24E31BA002DF}" type="pres">
      <dgm:prSet presAssocID="{7D97DE8B-10BA-40C0-A62D-BFC61EBA5E6D}" presName="connector1" presStyleLbl="sibTrans2D1" presStyleIdx="0" presStyleCnt="3" custLinFactNeighborX="7123" custLinFactNeighborY="1939"/>
      <dgm:spPr/>
      <dgm:t>
        <a:bodyPr/>
        <a:lstStyle/>
        <a:p>
          <a:endParaRPr lang="en-US"/>
        </a:p>
      </dgm:t>
    </dgm:pt>
    <dgm:pt modelId="{34679E00-18A9-4ACB-82E0-952E3BA1D079}" type="pres">
      <dgm:prSet presAssocID="{6113D17B-420B-4ECC-88D5-0631B039D06D}" presName="connector2" presStyleLbl="sibTrans2D1" presStyleIdx="1" presStyleCnt="3"/>
      <dgm:spPr/>
      <dgm:t>
        <a:bodyPr/>
        <a:lstStyle/>
        <a:p>
          <a:endParaRPr lang="en-US"/>
        </a:p>
      </dgm:t>
    </dgm:pt>
    <dgm:pt modelId="{2BC50E5E-19C7-4CC9-8524-7A2BAD5DF06E}" type="pres">
      <dgm:prSet presAssocID="{03DB85A6-40D7-4EC0-892D-7EDB473A94D8}" presName="connector3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4202F515-F438-4D5D-B867-05555BF4AC55}" type="presOf" srcId="{0F7E138D-9C1C-4357-971E-BAF1F3D4D165}" destId="{E0B99E78-DEE7-40B1-82FB-F9C47967A75B}" srcOrd="0" destOrd="0" presId="urn:microsoft.com/office/officeart/2005/8/layout/gear1"/>
    <dgm:cxn modelId="{A7EEA114-01AC-41CB-ABC6-9540C2FE589F}" srcId="{71613D0F-8E23-427B-B2D5-269C645D0BF2}" destId="{2EE772D8-9075-4B9C-85B9-310A51256DAF}" srcOrd="0" destOrd="0" parTransId="{4C99F7C6-BA71-4375-B5AB-DE0CBF1E4666}" sibTransId="{7D97DE8B-10BA-40C0-A62D-BFC61EBA5E6D}"/>
    <dgm:cxn modelId="{4D0CA27A-B6F1-4A39-9356-04B0597EAB09}" type="presOf" srcId="{0F7E138D-9C1C-4357-971E-BAF1F3D4D165}" destId="{A2EFBE43-8E6A-4396-A498-0A606EB5FB6B}" srcOrd="3" destOrd="0" presId="urn:microsoft.com/office/officeart/2005/8/layout/gear1"/>
    <dgm:cxn modelId="{2E96A6EE-7BD3-4E7F-ADB1-9399484FFC08}" type="presOf" srcId="{8E4C604C-7EC9-4984-81C6-ABDCC18AC60E}" destId="{9DEC41D0-9EDE-4E73-926E-8B9A5B6253BC}" srcOrd="0" destOrd="0" presId="urn:microsoft.com/office/officeart/2005/8/layout/gear1"/>
    <dgm:cxn modelId="{D1DD2FCC-514E-4A59-A9DA-5CE9F70293BC}" type="presOf" srcId="{6113D17B-420B-4ECC-88D5-0631B039D06D}" destId="{34679E00-18A9-4ACB-82E0-952E3BA1D079}" srcOrd="0" destOrd="0" presId="urn:microsoft.com/office/officeart/2005/8/layout/gear1"/>
    <dgm:cxn modelId="{D25E434C-D647-4B1E-A3FF-1C2AA8FE99FF}" type="presOf" srcId="{03DB85A6-40D7-4EC0-892D-7EDB473A94D8}" destId="{2BC50E5E-19C7-4CC9-8524-7A2BAD5DF06E}" srcOrd="0" destOrd="0" presId="urn:microsoft.com/office/officeart/2005/8/layout/gear1"/>
    <dgm:cxn modelId="{92647B2A-68F8-4C85-A20A-F7B497009DD4}" srcId="{71613D0F-8E23-427B-B2D5-269C645D0BF2}" destId="{8E4C604C-7EC9-4984-81C6-ABDCC18AC60E}" srcOrd="1" destOrd="0" parTransId="{EE88487B-8B5E-4C02-9BAE-80FA6B838781}" sibTransId="{6113D17B-420B-4ECC-88D5-0631B039D06D}"/>
    <dgm:cxn modelId="{62D479EE-CC08-4A83-B20C-DA1BE9EAD70A}" type="presOf" srcId="{2EE772D8-9075-4B9C-85B9-310A51256DAF}" destId="{73A63E9B-1FB8-4EB6-9699-373BCAF30025}" srcOrd="1" destOrd="0" presId="urn:microsoft.com/office/officeart/2005/8/layout/gear1"/>
    <dgm:cxn modelId="{4F387744-0BC8-4520-8457-E02B5B7AFD1C}" type="presOf" srcId="{71613D0F-8E23-427B-B2D5-269C645D0BF2}" destId="{7DA2DF69-DAF3-45F3-9D32-0B5E0901CC91}" srcOrd="0" destOrd="0" presId="urn:microsoft.com/office/officeart/2005/8/layout/gear1"/>
    <dgm:cxn modelId="{037146FD-A0B6-40E8-AB3B-38084E332855}" type="presOf" srcId="{2EE772D8-9075-4B9C-85B9-310A51256DAF}" destId="{DFC6C3EA-487D-4213-B4AA-B98843AD80B2}" srcOrd="2" destOrd="0" presId="urn:microsoft.com/office/officeart/2005/8/layout/gear1"/>
    <dgm:cxn modelId="{7E03E1B8-146C-4E60-882D-3D97086C2B2F}" type="presOf" srcId="{7D97DE8B-10BA-40C0-A62D-BFC61EBA5E6D}" destId="{7FD02858-0500-46BC-98D2-24E31BA002DF}" srcOrd="0" destOrd="0" presId="urn:microsoft.com/office/officeart/2005/8/layout/gear1"/>
    <dgm:cxn modelId="{255C002C-AAB9-4850-948E-278A2650A1CC}" type="presOf" srcId="{2EE772D8-9075-4B9C-85B9-310A51256DAF}" destId="{639D1FA2-6329-4008-AA6E-343FBEAB4CE8}" srcOrd="0" destOrd="0" presId="urn:microsoft.com/office/officeart/2005/8/layout/gear1"/>
    <dgm:cxn modelId="{59FA1683-5D83-4CB7-AC5F-BF5CD9877A6D}" type="presOf" srcId="{8E4C604C-7EC9-4984-81C6-ABDCC18AC60E}" destId="{DF1BDE87-AA6C-4242-830D-DCCB80BCB25B}" srcOrd="1" destOrd="0" presId="urn:microsoft.com/office/officeart/2005/8/layout/gear1"/>
    <dgm:cxn modelId="{6EA912E8-33C1-4997-A064-A36D93634499}" type="presOf" srcId="{8E4C604C-7EC9-4984-81C6-ABDCC18AC60E}" destId="{1B06197B-A574-4469-AEBD-7B46F1FC2463}" srcOrd="2" destOrd="0" presId="urn:microsoft.com/office/officeart/2005/8/layout/gear1"/>
    <dgm:cxn modelId="{C3D3D48F-2226-4885-B08A-1CE313FA10BD}" srcId="{71613D0F-8E23-427B-B2D5-269C645D0BF2}" destId="{0F7E138D-9C1C-4357-971E-BAF1F3D4D165}" srcOrd="2" destOrd="0" parTransId="{785F82B8-6002-4905-93E5-6655FAFDFF8A}" sibTransId="{03DB85A6-40D7-4EC0-892D-7EDB473A94D8}"/>
    <dgm:cxn modelId="{69C5E8D1-6618-4085-ABB2-B6F020360925}" type="presOf" srcId="{0F7E138D-9C1C-4357-971E-BAF1F3D4D165}" destId="{B49B2F6A-7FB3-47C2-ACDC-B9590A22CFF5}" srcOrd="2" destOrd="0" presId="urn:microsoft.com/office/officeart/2005/8/layout/gear1"/>
    <dgm:cxn modelId="{7717B0D9-1399-491A-8B4D-F4BD0E2A0540}" type="presOf" srcId="{0F7E138D-9C1C-4357-971E-BAF1F3D4D165}" destId="{B29D3141-9356-4586-99F3-0C5C1707A29E}" srcOrd="1" destOrd="0" presId="urn:microsoft.com/office/officeart/2005/8/layout/gear1"/>
    <dgm:cxn modelId="{00189CFD-0B99-47C8-8356-5494210BF703}" type="presParOf" srcId="{7DA2DF69-DAF3-45F3-9D32-0B5E0901CC91}" destId="{639D1FA2-6329-4008-AA6E-343FBEAB4CE8}" srcOrd="0" destOrd="0" presId="urn:microsoft.com/office/officeart/2005/8/layout/gear1"/>
    <dgm:cxn modelId="{D9B3E42A-9837-4937-AB5D-3E05456CF40E}" type="presParOf" srcId="{7DA2DF69-DAF3-45F3-9D32-0B5E0901CC91}" destId="{73A63E9B-1FB8-4EB6-9699-373BCAF30025}" srcOrd="1" destOrd="0" presId="urn:microsoft.com/office/officeart/2005/8/layout/gear1"/>
    <dgm:cxn modelId="{B17F9659-31A8-4492-9936-A3D9D7D2E5FE}" type="presParOf" srcId="{7DA2DF69-DAF3-45F3-9D32-0B5E0901CC91}" destId="{DFC6C3EA-487D-4213-B4AA-B98843AD80B2}" srcOrd="2" destOrd="0" presId="urn:microsoft.com/office/officeart/2005/8/layout/gear1"/>
    <dgm:cxn modelId="{131B0A93-6C4A-4083-9DCB-44603D35507E}" type="presParOf" srcId="{7DA2DF69-DAF3-45F3-9D32-0B5E0901CC91}" destId="{9DEC41D0-9EDE-4E73-926E-8B9A5B6253BC}" srcOrd="3" destOrd="0" presId="urn:microsoft.com/office/officeart/2005/8/layout/gear1"/>
    <dgm:cxn modelId="{D66356F6-0F01-403B-8B96-E51C33256A8C}" type="presParOf" srcId="{7DA2DF69-DAF3-45F3-9D32-0B5E0901CC91}" destId="{DF1BDE87-AA6C-4242-830D-DCCB80BCB25B}" srcOrd="4" destOrd="0" presId="urn:microsoft.com/office/officeart/2005/8/layout/gear1"/>
    <dgm:cxn modelId="{B8BF651F-D979-4E58-9CB5-41C5310E6978}" type="presParOf" srcId="{7DA2DF69-DAF3-45F3-9D32-0B5E0901CC91}" destId="{1B06197B-A574-4469-AEBD-7B46F1FC2463}" srcOrd="5" destOrd="0" presId="urn:microsoft.com/office/officeart/2005/8/layout/gear1"/>
    <dgm:cxn modelId="{3D5D554E-0563-4251-8A34-2F743A82E426}" type="presParOf" srcId="{7DA2DF69-DAF3-45F3-9D32-0B5E0901CC91}" destId="{E0B99E78-DEE7-40B1-82FB-F9C47967A75B}" srcOrd="6" destOrd="0" presId="urn:microsoft.com/office/officeart/2005/8/layout/gear1"/>
    <dgm:cxn modelId="{2B95133F-69C4-4D09-810C-8548E4494B6C}" type="presParOf" srcId="{7DA2DF69-DAF3-45F3-9D32-0B5E0901CC91}" destId="{B29D3141-9356-4586-99F3-0C5C1707A29E}" srcOrd="7" destOrd="0" presId="urn:microsoft.com/office/officeart/2005/8/layout/gear1"/>
    <dgm:cxn modelId="{BEBD35B5-76AA-4028-BC21-748D11D5C77B}" type="presParOf" srcId="{7DA2DF69-DAF3-45F3-9D32-0B5E0901CC91}" destId="{B49B2F6A-7FB3-47C2-ACDC-B9590A22CFF5}" srcOrd="8" destOrd="0" presId="urn:microsoft.com/office/officeart/2005/8/layout/gear1"/>
    <dgm:cxn modelId="{058090B2-E1A4-4637-9C1E-373533833B56}" type="presParOf" srcId="{7DA2DF69-DAF3-45F3-9D32-0B5E0901CC91}" destId="{A2EFBE43-8E6A-4396-A498-0A606EB5FB6B}" srcOrd="9" destOrd="0" presId="urn:microsoft.com/office/officeart/2005/8/layout/gear1"/>
    <dgm:cxn modelId="{5A6A8A3B-A254-42D8-AD17-32624EFAFC31}" type="presParOf" srcId="{7DA2DF69-DAF3-45F3-9D32-0B5E0901CC91}" destId="{7FD02858-0500-46BC-98D2-24E31BA002DF}" srcOrd="10" destOrd="0" presId="urn:microsoft.com/office/officeart/2005/8/layout/gear1"/>
    <dgm:cxn modelId="{02401A5B-9A80-493E-8D8C-8E4D6CEA1A2F}" type="presParOf" srcId="{7DA2DF69-DAF3-45F3-9D32-0B5E0901CC91}" destId="{34679E00-18A9-4ACB-82E0-952E3BA1D079}" srcOrd="11" destOrd="0" presId="urn:microsoft.com/office/officeart/2005/8/layout/gear1"/>
    <dgm:cxn modelId="{21720624-79F1-4FE1-ABF8-32A349B4D139}" type="presParOf" srcId="{7DA2DF69-DAF3-45F3-9D32-0B5E0901CC91}" destId="{2BC50E5E-19C7-4CC9-8524-7A2BAD5DF06E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9D1FA2-6329-4008-AA6E-343FBEAB4CE8}">
      <dsp:nvSpPr>
        <dsp:cNvPr id="0" name=""/>
        <dsp:cNvSpPr/>
      </dsp:nvSpPr>
      <dsp:spPr>
        <a:xfrm>
          <a:off x="1791830" y="947330"/>
          <a:ext cx="1399380" cy="1435895"/>
        </a:xfrm>
        <a:prstGeom prst="gear9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/>
            <a:t>350</a:t>
          </a:r>
          <a:r>
            <a:rPr lang="en-US" sz="800" kern="1200"/>
            <a:t> LinkedIn Public Group Members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/>
            <a:t>40</a:t>
          </a:r>
          <a:r>
            <a:rPr lang="en-US" sz="800" b="1" kern="1200"/>
            <a:t> </a:t>
          </a:r>
          <a:r>
            <a:rPr lang="en-US" sz="800" kern="1200"/>
            <a:t>Members-Only</a:t>
          </a:r>
        </a:p>
      </dsp:txBody>
      <dsp:txXfrm>
        <a:off x="2073168" y="1281256"/>
        <a:ext cx="836704" cy="742772"/>
      </dsp:txXfrm>
    </dsp:sp>
    <dsp:sp modelId="{9DEC41D0-9EDE-4E73-926E-8B9A5B6253BC}">
      <dsp:nvSpPr>
        <dsp:cNvPr id="0" name=""/>
        <dsp:cNvSpPr/>
      </dsp:nvSpPr>
      <dsp:spPr>
        <a:xfrm>
          <a:off x="1000127" y="714443"/>
          <a:ext cx="1015518" cy="944884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/>
            <a:t>97 </a:t>
          </a:r>
          <a:r>
            <a:rPr lang="en-US" sz="800" kern="1200"/>
            <a:t>Facebook "Likes"</a:t>
          </a:r>
        </a:p>
      </dsp:txBody>
      <dsp:txXfrm>
        <a:off x="1248272" y="953758"/>
        <a:ext cx="519228" cy="466254"/>
      </dsp:txXfrm>
    </dsp:sp>
    <dsp:sp modelId="{E0B99E78-DEE7-40B1-82FB-F9C47967A75B}">
      <dsp:nvSpPr>
        <dsp:cNvPr id="0" name=""/>
        <dsp:cNvSpPr/>
      </dsp:nvSpPr>
      <dsp:spPr>
        <a:xfrm rot="20700000">
          <a:off x="1538123" y="54187"/>
          <a:ext cx="928215" cy="958566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/>
            <a:t>64</a:t>
          </a:r>
          <a:r>
            <a:rPr lang="en-US" sz="800" kern="1200"/>
            <a:t> Twiter Followers</a:t>
          </a:r>
        </a:p>
      </dsp:txBody>
      <dsp:txXfrm rot="-20700000">
        <a:off x="1739907" y="266229"/>
        <a:ext cx="524646" cy="534482"/>
      </dsp:txXfrm>
    </dsp:sp>
    <dsp:sp modelId="{7FD02858-0500-46BC-98D2-24E31BA002DF}">
      <dsp:nvSpPr>
        <dsp:cNvPr id="0" name=""/>
        <dsp:cNvSpPr/>
      </dsp:nvSpPr>
      <dsp:spPr>
        <a:xfrm>
          <a:off x="1787152" y="872322"/>
          <a:ext cx="1642872" cy="1642872"/>
        </a:xfrm>
        <a:prstGeom prst="circularArrow">
          <a:avLst>
            <a:gd name="adj1" fmla="val 4687"/>
            <a:gd name="adj2" fmla="val 299029"/>
            <a:gd name="adj3" fmla="val 2444665"/>
            <a:gd name="adj4" fmla="val 16024936"/>
            <a:gd name="adj5" fmla="val 546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679E00-18A9-4ACB-82E0-952E3BA1D079}">
      <dsp:nvSpPr>
        <dsp:cNvPr id="0" name=""/>
        <dsp:cNvSpPr/>
      </dsp:nvSpPr>
      <dsp:spPr>
        <a:xfrm>
          <a:off x="875849" y="521608"/>
          <a:ext cx="1193649" cy="1193649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C50E5E-19C7-4CC9-8524-7A2BAD5DF06E}">
      <dsp:nvSpPr>
        <dsp:cNvPr id="0" name=""/>
        <dsp:cNvSpPr/>
      </dsp:nvSpPr>
      <dsp:spPr>
        <a:xfrm>
          <a:off x="1352435" y="-116169"/>
          <a:ext cx="1286994" cy="1286994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6DADB536F49499A15A6FCD53F2ED1" ma:contentTypeVersion="0" ma:contentTypeDescription="Create a new document." ma:contentTypeScope="" ma:versionID="bdcccaca18339cecb6f6a748e55f28f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03AC3D2-37F3-4F90-A340-9DA0930ABA9A}"/>
</file>

<file path=customXml/itemProps2.xml><?xml version="1.0" encoding="utf-8"?>
<ds:datastoreItem xmlns:ds="http://schemas.openxmlformats.org/officeDocument/2006/customXml" ds:itemID="{93AC4F46-1FDE-4295-BF02-37210C3A474C}"/>
</file>

<file path=customXml/itemProps3.xml><?xml version="1.0" encoding="utf-8"?>
<ds:datastoreItem xmlns:ds="http://schemas.openxmlformats.org/officeDocument/2006/customXml" ds:itemID="{4BBAAF9C-3764-42C3-855C-6349BBA29D35}"/>
</file>

<file path=customXml/itemProps4.xml><?xml version="1.0" encoding="utf-8"?>
<ds:datastoreItem xmlns:ds="http://schemas.openxmlformats.org/officeDocument/2006/customXml" ds:itemID="{0A87F3CE-FFAA-426F-89BB-E2B2DB4435ED}"/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355</TotalTime>
  <Pages>1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Genzyme</Company>
  <LinksUpToDate>false</LinksUpToDate>
  <CharactersWithSpaces>8687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GIANA02</dc:creator>
  <cp:lastModifiedBy>GIANA02</cp:lastModifiedBy>
  <cp:revision>33</cp:revision>
  <cp:lastPrinted>2012-02-21T13:59:00Z</cp:lastPrinted>
  <dcterms:created xsi:type="dcterms:W3CDTF">2012-01-31T01:28:00Z</dcterms:created>
  <dcterms:modified xsi:type="dcterms:W3CDTF">2012-02-21T15:45:00Z</dcterms:modified>
  <cp:category>2011</cp:category>
  <cp:contentStatus>Greater Boston ASTD Annual Report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  <property fmtid="{D5CDD505-2E9C-101B-9397-08002B2CF9AE}" pid="3" name="ContentTypeId">
    <vt:lpwstr>0x010100B896DADB536F49499A15A6FCD53F2ED1</vt:lpwstr>
  </property>
</Properties>
</file>